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EBA2F" w14:textId="77777777" w:rsidR="009D0D49" w:rsidRDefault="009D0D49" w:rsidP="003F0DED">
      <w:pPr>
        <w:jc w:val="center"/>
        <w:rPr>
          <w:rFonts w:ascii="Arial" w:hAnsi="Arial" w:cs="Arial"/>
          <w:b/>
        </w:rPr>
      </w:pPr>
    </w:p>
    <w:p w14:paraId="6571C575" w14:textId="3595E8BF" w:rsidR="003F0DED" w:rsidRDefault="003F0DED" w:rsidP="003F0DED">
      <w:pPr>
        <w:jc w:val="center"/>
        <w:rPr>
          <w:rFonts w:ascii="Arial" w:hAnsi="Arial" w:cs="Arial"/>
          <w:b/>
        </w:rPr>
      </w:pPr>
      <w:r w:rsidRPr="003F0DED">
        <w:rPr>
          <w:rFonts w:ascii="Arial" w:hAnsi="Arial" w:cs="Arial"/>
          <w:b/>
        </w:rPr>
        <w:t>CONSULTAS ANTE LA PLATAFORMA NACIONAL DE TRANSPARENCIA (PNT)</w:t>
      </w:r>
    </w:p>
    <w:p w14:paraId="3A0A5D54" w14:textId="77096BE5" w:rsidR="00F717EB" w:rsidRDefault="00F717EB" w:rsidP="00BF0878">
      <w:pPr>
        <w:tabs>
          <w:tab w:val="center" w:pos="5130"/>
        </w:tabs>
        <w:jc w:val="both"/>
        <w:rPr>
          <w:rFonts w:ascii="Arial" w:hAnsi="Arial" w:cs="Arial"/>
          <w:noProof w:val="0"/>
          <w:sz w:val="16"/>
          <w:szCs w:val="16"/>
        </w:rPr>
      </w:pPr>
    </w:p>
    <w:p w14:paraId="3F7D33B1" w14:textId="4134DEC0" w:rsidR="009D0D49" w:rsidRDefault="009D0D49" w:rsidP="00BF0878">
      <w:pPr>
        <w:tabs>
          <w:tab w:val="center" w:pos="5130"/>
        </w:tabs>
        <w:jc w:val="both"/>
        <w:rPr>
          <w:rFonts w:ascii="Arial" w:hAnsi="Arial" w:cs="Arial"/>
          <w:noProof w:val="0"/>
          <w:sz w:val="16"/>
          <w:szCs w:val="16"/>
        </w:rPr>
      </w:pPr>
    </w:p>
    <w:p w14:paraId="2452303D" w14:textId="77777777" w:rsidR="009D0D49" w:rsidRPr="00A52DB6" w:rsidRDefault="009D0D49" w:rsidP="00BF0878">
      <w:pPr>
        <w:tabs>
          <w:tab w:val="center" w:pos="5130"/>
        </w:tabs>
        <w:jc w:val="both"/>
        <w:rPr>
          <w:rFonts w:ascii="Arial" w:hAnsi="Arial" w:cs="Arial"/>
          <w:noProof w:val="0"/>
          <w:sz w:val="16"/>
          <w:szCs w:val="16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001" w:type="dxa"/>
        <w:tblLook w:val="04A0" w:firstRow="1" w:lastRow="0" w:firstColumn="1" w:lastColumn="0" w:noHBand="0" w:noVBand="1"/>
      </w:tblPr>
      <w:tblGrid>
        <w:gridCol w:w="475"/>
        <w:gridCol w:w="504"/>
        <w:gridCol w:w="6969"/>
        <w:gridCol w:w="1053"/>
      </w:tblGrid>
      <w:tr w:rsidR="003F0DED" w:rsidRPr="003F0DED" w14:paraId="013341A2" w14:textId="77777777" w:rsidTr="003724F2">
        <w:trPr>
          <w:trHeight w:val="1128"/>
        </w:trPr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  <w:vAlign w:val="center"/>
            <w:hideMark/>
          </w:tcPr>
          <w:p w14:paraId="257E45F5" w14:textId="77777777" w:rsidR="00F717EB" w:rsidRDefault="003F0DE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SOLICITUDES DE ACCESO A LA INFORMACIÓN PÚBLICA PRESENTADAS ANTE LA UNIDAD DE TRANSPARENCIA DE LA ASEBC EN EL PERIODO Q</w:t>
            </w:r>
            <w:r w:rsidR="00ED5E69" w:rsidRPr="00C55238">
              <w:rPr>
                <w:rFonts w:ascii="Arial" w:hAnsi="Arial" w:cs="Arial"/>
                <w:b/>
                <w:sz w:val="20"/>
                <w:szCs w:val="20"/>
              </w:rPr>
              <w:t>UE</w:t>
            </w:r>
            <w:r w:rsidR="002A6A73" w:rsidRPr="00C55238">
              <w:rPr>
                <w:rFonts w:ascii="Arial" w:hAnsi="Arial" w:cs="Arial"/>
                <w:b/>
                <w:sz w:val="20"/>
                <w:szCs w:val="20"/>
              </w:rPr>
              <w:t xml:space="preserve"> COMPRENDE DEL </w:t>
            </w:r>
          </w:p>
          <w:p w14:paraId="76965B23" w14:textId="2F17FE6E" w:rsidR="003F0DED" w:rsidRPr="00C55238" w:rsidRDefault="002A6A73" w:rsidP="008953C2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 xml:space="preserve">1 DE ENERO AL </w:t>
            </w:r>
            <w:r w:rsidR="00B572AD" w:rsidRPr="00C55238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E55F6F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3F0DED" w:rsidRPr="00C55238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="000E24A3">
              <w:rPr>
                <w:rFonts w:ascii="Arial" w:hAnsi="Arial" w:cs="Arial"/>
                <w:b/>
                <w:sz w:val="20"/>
                <w:szCs w:val="20"/>
              </w:rPr>
              <w:t>SEPTIEMBRE</w:t>
            </w:r>
            <w:r w:rsidR="003F0DED" w:rsidRPr="00C55238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9139B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</w:tr>
      <w:tr w:rsidR="00C55238" w:rsidRPr="003F0DED" w14:paraId="0C25946E" w14:textId="77777777" w:rsidTr="003724F2">
        <w:trPr>
          <w:trHeight w:val="13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6699754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BDF4330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6D53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0C6D" w14:textId="77777777" w:rsidR="003F0DED" w:rsidRPr="00422F1D" w:rsidRDefault="003F0DED" w:rsidP="008953C2">
            <w:pPr>
              <w:jc w:val="center"/>
              <w:rPr>
                <w:rFonts w:ascii="Arial" w:hAnsi="Arial" w:cs="Arial"/>
                <w:bCs/>
                <w:sz w:val="6"/>
                <w:szCs w:val="6"/>
                <w:lang w:val="es-ES"/>
              </w:rPr>
            </w:pPr>
          </w:p>
        </w:tc>
      </w:tr>
      <w:tr w:rsidR="00C55238" w:rsidRPr="003F0DED" w14:paraId="416BF4D4" w14:textId="77777777" w:rsidTr="00B954C9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8BC09D8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0D25AB2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0D1F" w14:textId="77777777" w:rsidR="003F0DED" w:rsidRPr="0018550F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sz w:val="20"/>
                <w:szCs w:val="20"/>
              </w:rPr>
              <w:t>Número de solicitudes de acceso a la información pública</w:t>
            </w:r>
          </w:p>
          <w:p w14:paraId="677A296A" w14:textId="5465B73A" w:rsidR="005455C5" w:rsidRPr="0018550F" w:rsidRDefault="00A374F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>1 de enero al 31</w:t>
            </w:r>
            <w:r w:rsidR="005455C5" w:rsidRPr="0018550F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>marzo</w:t>
            </w:r>
            <w:r w:rsidR="005455C5" w:rsidRPr="0018550F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B954C9" w:rsidRPr="0018550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B3F7" w14:textId="6C229327" w:rsidR="003F0DED" w:rsidRPr="0018550F" w:rsidRDefault="00B954C9" w:rsidP="008953C2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45</w:t>
            </w:r>
          </w:p>
        </w:tc>
      </w:tr>
      <w:tr w:rsidR="000F43CF" w:rsidRPr="003F0DED" w14:paraId="37035636" w14:textId="77777777" w:rsidTr="00B954C9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D2DB66E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DBC81BD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C6E6" w14:textId="77777777" w:rsidR="000F43CF" w:rsidRPr="0018550F" w:rsidRDefault="000F43CF" w:rsidP="000F43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sz w:val="20"/>
                <w:szCs w:val="20"/>
              </w:rPr>
              <w:t>Número de solicitudes de acceso a la información pública</w:t>
            </w:r>
          </w:p>
          <w:p w14:paraId="13C9F92B" w14:textId="69EE589F" w:rsidR="000F43CF" w:rsidRPr="0018550F" w:rsidRDefault="000F43CF" w:rsidP="000F43C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1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abril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al 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junio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2022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A15D" w14:textId="40C60895" w:rsidR="000F43CF" w:rsidRPr="0018550F" w:rsidRDefault="005169AB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43</w:t>
            </w:r>
          </w:p>
        </w:tc>
      </w:tr>
      <w:tr w:rsidR="000E24A3" w:rsidRPr="003F0DED" w14:paraId="6D37F789" w14:textId="77777777" w:rsidTr="00B954C9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527A5A99" w14:textId="77777777" w:rsidR="000E24A3" w:rsidRPr="005455C5" w:rsidRDefault="000E24A3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AF28FE6" w14:textId="77777777" w:rsidR="000E24A3" w:rsidRPr="005455C5" w:rsidRDefault="000E24A3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A059" w14:textId="77777777" w:rsidR="00856311" w:rsidRPr="0018550F" w:rsidRDefault="00856311" w:rsidP="008563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sz w:val="20"/>
                <w:szCs w:val="20"/>
              </w:rPr>
              <w:t>Número de solicitudes de acceso a la información pública</w:t>
            </w:r>
          </w:p>
          <w:p w14:paraId="06874F1D" w14:textId="1CDB5644" w:rsidR="000E24A3" w:rsidRPr="0018550F" w:rsidRDefault="00856311" w:rsidP="008563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1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julio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al 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septiembre</w:t>
            </w:r>
            <w:r w:rsidRPr="0018550F">
              <w:rPr>
                <w:rFonts w:ascii="Arial" w:hAnsi="Arial" w:cs="Arial"/>
                <w:b/>
                <w:sz w:val="20"/>
                <w:szCs w:val="20"/>
              </w:rPr>
              <w:t xml:space="preserve"> 2022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B5DF" w14:textId="5189CD94" w:rsidR="000E24A3" w:rsidRDefault="00856311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11</w:t>
            </w:r>
          </w:p>
        </w:tc>
      </w:tr>
      <w:tr w:rsidR="000F43CF" w:rsidRPr="003F0DED" w14:paraId="0AED6287" w14:textId="77777777" w:rsidTr="007F4E75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420FB85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5DD571" w14:textId="77777777" w:rsidR="000F43CF" w:rsidRPr="005455C5" w:rsidRDefault="000F43CF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AD20567" w14:textId="7819282B" w:rsidR="000F43CF" w:rsidRPr="0018550F" w:rsidRDefault="00437F6B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SOLICITUDES RECIBIDAS: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26007B" w14:textId="1A42F97D" w:rsidR="000F43CF" w:rsidRPr="0018550F" w:rsidRDefault="00856311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99</w:t>
            </w:r>
          </w:p>
        </w:tc>
      </w:tr>
      <w:tr w:rsidR="00C55238" w:rsidRPr="003F0DED" w14:paraId="76047EDD" w14:textId="77777777" w:rsidTr="00B954C9">
        <w:trPr>
          <w:trHeight w:val="8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59C4AA5" w14:textId="77777777" w:rsidR="005455C5" w:rsidRPr="005455C5" w:rsidRDefault="005455C5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7E88FC8" w14:textId="77777777" w:rsidR="005455C5" w:rsidRPr="005455C5" w:rsidRDefault="005455C5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BE73" w14:textId="77777777" w:rsidR="005455C5" w:rsidRPr="0018550F" w:rsidRDefault="005455C5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36F8" w14:textId="77777777" w:rsidR="005455C5" w:rsidRPr="0018550F" w:rsidRDefault="005455C5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C55238" w:rsidRPr="003F0DED" w14:paraId="71A9B374" w14:textId="77777777" w:rsidTr="00B954C9">
        <w:trPr>
          <w:trHeight w:val="29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583DC06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9C8FD8" w14:textId="77777777" w:rsidR="003F0DED" w:rsidRPr="003F0DED" w:rsidRDefault="003F0DED" w:rsidP="008953C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3E1D" w14:textId="77777777" w:rsidR="003F0DED" w:rsidRPr="0018550F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</w:rPr>
              <w:t>Sentido de la respuesta otorgada a las solicitudes de acceso a la información pública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C6E9" w14:textId="77777777" w:rsidR="003F0DED" w:rsidRPr="0018550F" w:rsidRDefault="003F0DE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9139BF" w:rsidRPr="003F0DED" w14:paraId="60A9B021" w14:textId="77777777" w:rsidTr="009139BF">
        <w:trPr>
          <w:trHeight w:val="6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B3917E3" w14:textId="77777777" w:rsidR="009139BF" w:rsidRPr="009139BF" w:rsidRDefault="009139BF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85623E1" w14:textId="77777777" w:rsidR="009139BF" w:rsidRPr="009139BF" w:rsidRDefault="009139BF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1BFF" w14:textId="77777777" w:rsidR="009139BF" w:rsidRPr="009139BF" w:rsidRDefault="009139BF" w:rsidP="008953C2">
            <w:pPr>
              <w:jc w:val="both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D463" w14:textId="77777777" w:rsidR="009139BF" w:rsidRPr="009139BF" w:rsidRDefault="009139BF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747392" w:rsidRPr="003F0DED" w14:paraId="1B599E87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EC3F635" w14:textId="77777777" w:rsidR="00747392" w:rsidRPr="00C55238" w:rsidRDefault="00747392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EC94EA1" w14:textId="77777777" w:rsidR="00747392" w:rsidRPr="00C55238" w:rsidRDefault="00747392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7F1CC" w14:textId="77777777" w:rsidR="00747392" w:rsidRPr="00B572AD" w:rsidRDefault="00747392" w:rsidP="0074739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2AD">
              <w:rPr>
                <w:rFonts w:ascii="Arial" w:hAnsi="Arial" w:cs="Arial"/>
                <w:sz w:val="22"/>
                <w:szCs w:val="22"/>
              </w:rPr>
              <w:t>Afirmativa</w:t>
            </w:r>
          </w:p>
          <w:p w14:paraId="3BDA6E99" w14:textId="250883B1" w:rsidR="00747392" w:rsidRDefault="00747392" w:rsidP="0074739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 w:rsidR="00A542F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1C404" w14:textId="5319EBDB" w:rsidR="00747392" w:rsidRPr="0018550F" w:rsidRDefault="00A542F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31</w:t>
            </w:r>
          </w:p>
        </w:tc>
      </w:tr>
      <w:tr w:rsidR="00A542F0" w:rsidRPr="003F0DED" w14:paraId="1B4A82C5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8D45119" w14:textId="77777777" w:rsidR="00A542F0" w:rsidRPr="00C55238" w:rsidRDefault="00A542F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4381D74" w14:textId="77777777" w:rsidR="00A542F0" w:rsidRPr="00C55238" w:rsidRDefault="00A542F0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992E6" w14:textId="77777777" w:rsidR="00A542F0" w:rsidRPr="00B572AD" w:rsidRDefault="00A542F0" w:rsidP="00A542F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2AD">
              <w:rPr>
                <w:rFonts w:ascii="Arial" w:hAnsi="Arial" w:cs="Arial"/>
                <w:sz w:val="22"/>
                <w:szCs w:val="22"/>
              </w:rPr>
              <w:t>Afirmativa</w:t>
            </w:r>
          </w:p>
          <w:p w14:paraId="77CE97DF" w14:textId="1F221C86" w:rsidR="00A542F0" w:rsidRDefault="00A542F0" w:rsidP="00A542F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7F4E75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 w:rsidR="007F4E75"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7F4E75"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530B6" w14:textId="2CDAE8EE" w:rsidR="00A542F0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29</w:t>
            </w:r>
          </w:p>
        </w:tc>
      </w:tr>
      <w:tr w:rsidR="003028DD" w:rsidRPr="003F0DED" w14:paraId="6AA7DA7B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5803F11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40043C6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19A6A" w14:textId="77777777" w:rsidR="008D4D02" w:rsidRPr="00B572AD" w:rsidRDefault="008D4D02" w:rsidP="008D4D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2AD">
              <w:rPr>
                <w:rFonts w:ascii="Arial" w:hAnsi="Arial" w:cs="Arial"/>
                <w:sz w:val="22"/>
                <w:szCs w:val="22"/>
              </w:rPr>
              <w:t>Afirmativa</w:t>
            </w:r>
          </w:p>
          <w:p w14:paraId="6934B92D" w14:textId="5AF9B879" w:rsidR="003028DD" w:rsidRPr="00B572AD" w:rsidRDefault="008D4D02" w:rsidP="008D4D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0E0AB" w14:textId="7929F33D" w:rsidR="003028DD" w:rsidRDefault="008D4D02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</w:p>
        </w:tc>
      </w:tr>
      <w:tr w:rsidR="00C55238" w:rsidRPr="003F0DED" w14:paraId="066A3EC5" w14:textId="77777777" w:rsidTr="007F4E75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9F24283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DEE5AD4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1F5C8B" w14:textId="3009A87B" w:rsidR="00B572AD" w:rsidRPr="00C55238" w:rsidRDefault="00A542F0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AFIRMATIVAS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2E1F0E" w14:textId="236FD98D" w:rsidR="00B572AD" w:rsidRPr="0018550F" w:rsidRDefault="00A542F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  <w:r w:rsidR="008D4D02"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</w:p>
        </w:tc>
      </w:tr>
      <w:tr w:rsidR="00C55238" w:rsidRPr="003F0DED" w14:paraId="71A0E178" w14:textId="77777777" w:rsidTr="0018550F">
        <w:trPr>
          <w:trHeight w:val="5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B964C89" w14:textId="77777777" w:rsidR="00B572AD" w:rsidRPr="00B572AD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002FE49" w14:textId="77777777" w:rsidR="00B572AD" w:rsidRPr="00B572AD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1FA2E" w14:textId="77777777" w:rsidR="00B572AD" w:rsidRPr="00B572AD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79160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B572AD" w14:paraId="032E057E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820DE95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007CA60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AEE48" w14:textId="77777777" w:rsidR="00E61604" w:rsidRDefault="00E61604" w:rsidP="00E616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competencia</w:t>
            </w:r>
          </w:p>
          <w:p w14:paraId="25EBB352" w14:textId="2044D996" w:rsidR="00B572AD" w:rsidRPr="00C55238" w:rsidRDefault="00E61604" w:rsidP="00E6160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B2096" w14:textId="795EE399" w:rsidR="00B572AD" w:rsidRPr="0018550F" w:rsidRDefault="0018550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7</w:t>
            </w:r>
          </w:p>
        </w:tc>
      </w:tr>
      <w:tr w:rsidR="00E61604" w:rsidRPr="00B572AD" w14:paraId="707D87CE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A8A4211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51540FF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FBCD7" w14:textId="77777777" w:rsidR="00E61604" w:rsidRDefault="00E61604" w:rsidP="00E616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competencia</w:t>
            </w:r>
          </w:p>
          <w:p w14:paraId="6B6B40AA" w14:textId="72858A5A" w:rsidR="00E61604" w:rsidRDefault="00E61604" w:rsidP="00E6160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553675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CA549" w14:textId="4B7E1D80" w:rsidR="00E61604" w:rsidRPr="0018550F" w:rsidRDefault="00553675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</w:p>
        </w:tc>
      </w:tr>
      <w:tr w:rsidR="003028DD" w:rsidRPr="00B572AD" w14:paraId="393F15EB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4D419F6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7F4DC3F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DE14B" w14:textId="77777777" w:rsidR="008D4D02" w:rsidRDefault="008D4D02" w:rsidP="008D4D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competencia</w:t>
            </w:r>
          </w:p>
          <w:p w14:paraId="57B20353" w14:textId="004DD9B9" w:rsidR="003028DD" w:rsidRPr="003F0DED" w:rsidRDefault="008D4D02" w:rsidP="008D4D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667F5" w14:textId="3926D033" w:rsidR="003028DD" w:rsidRDefault="008D4D02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5</w:t>
            </w:r>
          </w:p>
        </w:tc>
      </w:tr>
      <w:tr w:rsidR="00E61604" w:rsidRPr="00B572AD" w14:paraId="63B2E1AF" w14:textId="77777777" w:rsidTr="006D2A70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1BDBABF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6B20490" w14:textId="77777777" w:rsidR="00E61604" w:rsidRPr="00C55238" w:rsidRDefault="00E6160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665AD40" w14:textId="7A6CE85D" w:rsidR="00E61604" w:rsidRDefault="00553675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NO COMPETENCIA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B45F25" w14:textId="33AE994C" w:rsidR="00E61604" w:rsidRPr="0018550F" w:rsidRDefault="00553675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</w:t>
            </w:r>
            <w:r w:rsidR="008D4D02">
              <w:rPr>
                <w:rFonts w:ascii="Arial" w:hAnsi="Arial" w:cs="Arial"/>
                <w:b/>
                <w:sz w:val="20"/>
                <w:szCs w:val="20"/>
                <w:lang w:val="es-ES"/>
              </w:rPr>
              <w:t>8</w:t>
            </w:r>
          </w:p>
        </w:tc>
      </w:tr>
      <w:tr w:rsidR="00C55238" w:rsidRPr="003F0DED" w14:paraId="3D0303C7" w14:textId="77777777" w:rsidTr="0018550F">
        <w:trPr>
          <w:trHeight w:val="3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F21B337" w14:textId="6E4A738A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AE53226" w14:textId="6DF6E64A" w:rsidR="00A52DB6" w:rsidRPr="00A52DB6" w:rsidRDefault="00A52DB6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1CEAB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2617F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068F62FA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D1BE1BF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B062A9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51EF" w14:textId="77777777" w:rsidR="006D2A70" w:rsidRDefault="006D2A70" w:rsidP="006D2A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interpuesta</w:t>
            </w:r>
          </w:p>
          <w:p w14:paraId="56C5B40D" w14:textId="00A9511D" w:rsidR="00B572AD" w:rsidRPr="00C55238" w:rsidRDefault="006D2A70" w:rsidP="006D2A7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 w:rsidR="009351E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93B93" w14:textId="005DFD4A" w:rsidR="00B572AD" w:rsidRPr="0018550F" w:rsidRDefault="0018550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5</w:t>
            </w:r>
          </w:p>
        </w:tc>
      </w:tr>
      <w:tr w:rsidR="00553675" w:rsidRPr="003F0DED" w14:paraId="77B71E5F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6C474A0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9BB04EC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D6A43" w14:textId="77777777" w:rsidR="006D2A70" w:rsidRDefault="006D2A70" w:rsidP="006D2A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interpuesta</w:t>
            </w:r>
          </w:p>
          <w:p w14:paraId="16B8DA08" w14:textId="403AF267" w:rsidR="00553675" w:rsidRDefault="006D2A70" w:rsidP="006D2A7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2E4472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 w:rsidR="009351E4"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="009351E4"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 w:rsidR="009351E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127F7" w14:textId="3CA39824" w:rsidR="00553675" w:rsidRPr="0018550F" w:rsidRDefault="006D2A7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</w:p>
        </w:tc>
      </w:tr>
      <w:tr w:rsidR="003028DD" w:rsidRPr="003F0DED" w14:paraId="12798297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D70AF6B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7065617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41CEB" w14:textId="77777777" w:rsidR="002E4472" w:rsidRDefault="002E4472" w:rsidP="002E447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No interpuesta</w:t>
            </w:r>
          </w:p>
          <w:p w14:paraId="09218F5E" w14:textId="214590D5" w:rsidR="003028DD" w:rsidRPr="003F0DED" w:rsidRDefault="002E4472" w:rsidP="002E447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C8E9" w14:textId="04D1F095" w:rsidR="003028DD" w:rsidRDefault="002E4472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553675" w:rsidRPr="003F0DED" w14:paraId="2B434F4F" w14:textId="77777777" w:rsidTr="006D2A70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50E07A25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BAC2D2" w14:textId="77777777" w:rsidR="00553675" w:rsidRPr="00C55238" w:rsidRDefault="00553675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D0C2E9" w14:textId="2CA1BAE9" w:rsidR="00553675" w:rsidRDefault="006D2A70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NO INTERPUESTA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D24F90" w14:textId="00B94950" w:rsidR="00553675" w:rsidRPr="0018550F" w:rsidRDefault="006D2A70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</w:t>
            </w:r>
            <w:r w:rsidR="002E4472"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</w:p>
        </w:tc>
      </w:tr>
      <w:tr w:rsidR="00C55238" w:rsidRPr="003F0DED" w14:paraId="380E6C78" w14:textId="77777777" w:rsidTr="0018550F">
        <w:trPr>
          <w:trHeight w:val="3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2EA5B6A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3C1B697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6AAD4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46E0A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5BE66259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FC81625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A065FAF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DEA27" w14:textId="77777777" w:rsidR="009351E4" w:rsidRDefault="009351E4" w:rsidP="009351E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Afirmativa parcial</w:t>
            </w:r>
          </w:p>
          <w:p w14:paraId="71919908" w14:textId="6736BBB0" w:rsidR="00B572AD" w:rsidRPr="00C55238" w:rsidRDefault="009351E4" w:rsidP="009351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CDA6" w14:textId="0A1478B5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351E4" w:rsidRPr="003F0DED" w14:paraId="6E859D4E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16C56B2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446B3F1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A8C41" w14:textId="77777777" w:rsidR="009351E4" w:rsidRDefault="009351E4" w:rsidP="009351E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Afirmativa parcial</w:t>
            </w:r>
          </w:p>
          <w:p w14:paraId="3772171E" w14:textId="62C15B8C" w:rsidR="009351E4" w:rsidRDefault="002E4472" w:rsidP="009351E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DA953" w14:textId="628F864D" w:rsidR="009351E4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3028DD" w:rsidRPr="003F0DED" w14:paraId="08D4D074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9926D12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16F37D0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91E6D" w14:textId="77777777" w:rsidR="002E4472" w:rsidRDefault="002E4472" w:rsidP="002E447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Afirmativa parcial</w:t>
            </w:r>
          </w:p>
          <w:p w14:paraId="72BCEC18" w14:textId="5824AF77" w:rsidR="003028DD" w:rsidRPr="003F0DED" w:rsidRDefault="002E4472" w:rsidP="002E447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4423" w14:textId="7BCE4DE0" w:rsidR="003028DD" w:rsidRDefault="00AE4AF9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1</w:t>
            </w:r>
          </w:p>
        </w:tc>
      </w:tr>
      <w:tr w:rsidR="009351E4" w:rsidRPr="003F0DED" w14:paraId="5E3A3017" w14:textId="77777777" w:rsidTr="009351E4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29870A4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D260955" w14:textId="77777777" w:rsidR="009351E4" w:rsidRPr="00C55238" w:rsidRDefault="009351E4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410634" w14:textId="6FF17B35" w:rsidR="009351E4" w:rsidRDefault="009351E4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AFIRMATIVA PARCIAL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97CA56" w14:textId="5D52AB79" w:rsidR="009351E4" w:rsidRPr="0018550F" w:rsidRDefault="00AE4AF9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</w:p>
        </w:tc>
      </w:tr>
      <w:tr w:rsidR="00C55238" w:rsidRPr="003F0DED" w14:paraId="3B43FAC8" w14:textId="77777777" w:rsidTr="0018550F">
        <w:trPr>
          <w:trHeight w:val="3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737BCBA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0500FE6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ECCB6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03A28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7429CEE9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6CC07896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EDF1133" w14:textId="77777777" w:rsidR="00B572AD" w:rsidRPr="00C55238" w:rsidRDefault="00B572A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4B36A" w14:textId="77777777" w:rsidR="00552807" w:rsidRDefault="00552807" w:rsidP="0055280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Negativa</w:t>
            </w:r>
          </w:p>
          <w:p w14:paraId="3EA38AFF" w14:textId="293B7613" w:rsidR="00B572AD" w:rsidRPr="00C55238" w:rsidRDefault="00552807" w:rsidP="0055280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83EB1" w14:textId="655623C1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552807" w:rsidRPr="003F0DED" w14:paraId="1E78F2EB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94FCAF4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529BC5F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A951" w14:textId="77777777" w:rsidR="00552807" w:rsidRDefault="00552807" w:rsidP="0055280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Negativa</w:t>
            </w:r>
          </w:p>
          <w:p w14:paraId="6D2C6F29" w14:textId="613F4FC2" w:rsidR="00552807" w:rsidRDefault="00AE4AF9" w:rsidP="0055280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17240" w14:textId="4C9C8C39" w:rsidR="00552807" w:rsidRPr="0018550F" w:rsidRDefault="00552807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3028DD" w:rsidRPr="003F0DED" w14:paraId="7952AF23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BDF339A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CCB6A4B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6CEE8" w14:textId="77777777" w:rsidR="00AE4AF9" w:rsidRDefault="00AE4AF9" w:rsidP="00AE4A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Negativa</w:t>
            </w:r>
          </w:p>
          <w:p w14:paraId="02B9A6CD" w14:textId="411AC802" w:rsidR="003028DD" w:rsidRPr="003F0DED" w:rsidRDefault="00AE4AF9" w:rsidP="00AE4A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0BB00" w14:textId="4E16F1FB" w:rsidR="003028DD" w:rsidRDefault="00533EE3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552807" w:rsidRPr="003F0DED" w14:paraId="367BF616" w14:textId="77777777" w:rsidTr="00552807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03CCC98D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25CCE9B" w14:textId="77777777" w:rsidR="00552807" w:rsidRPr="00C55238" w:rsidRDefault="00552807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6F0CD8" w14:textId="68A4DBEB" w:rsidR="00552807" w:rsidRDefault="00552807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NEGATIVAS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4C6999" w14:textId="2CBC4591" w:rsidR="00552807" w:rsidRPr="0018550F" w:rsidRDefault="00552807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5FCBCA38" w14:textId="77777777" w:rsidTr="0018550F">
        <w:trPr>
          <w:trHeight w:val="3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0FE71C6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5F66B7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42D48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A02D7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300C9812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E0BE0D9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8BDDFA4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3695B" w14:textId="77777777" w:rsidR="00950D18" w:rsidRDefault="00950D18" w:rsidP="00950D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Inexistencia de la información</w:t>
            </w:r>
          </w:p>
          <w:p w14:paraId="17396555" w14:textId="446B85D9" w:rsidR="00A52DB6" w:rsidRPr="00C55238" w:rsidRDefault="00950D18" w:rsidP="00950D1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11DB0" w14:textId="2857A072" w:rsidR="00A52DB6" w:rsidRPr="0018550F" w:rsidRDefault="00A52DB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50D18" w:rsidRPr="003F0DED" w14:paraId="5E34203A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5776867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0ED04D2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68752" w14:textId="77777777" w:rsidR="00950D18" w:rsidRDefault="00950D18" w:rsidP="00950D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Inexistencia de la información</w:t>
            </w:r>
          </w:p>
          <w:p w14:paraId="3FDEB81E" w14:textId="11B11BD1" w:rsidR="00950D18" w:rsidRDefault="00950D18" w:rsidP="00950D1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533EE3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A29D8" w14:textId="4BA49CA2" w:rsidR="00950D18" w:rsidRPr="0018550F" w:rsidRDefault="00950D18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3028DD" w:rsidRPr="003F0DED" w14:paraId="7166A464" w14:textId="77777777" w:rsidTr="0018550F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A5D73B7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E2D1B7A" w14:textId="77777777" w:rsidR="003028DD" w:rsidRPr="00C55238" w:rsidRDefault="003028D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1FD4C" w14:textId="77777777" w:rsidR="00533EE3" w:rsidRDefault="00533EE3" w:rsidP="00533E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Inexistencia de la información</w:t>
            </w:r>
          </w:p>
          <w:p w14:paraId="53841C04" w14:textId="62342C00" w:rsidR="003028DD" w:rsidRPr="003F0DED" w:rsidRDefault="00533EE3" w:rsidP="00533E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3B9AC" w14:textId="614E0B4A" w:rsidR="003028DD" w:rsidRDefault="00533EE3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950D18" w:rsidRPr="003F0DED" w14:paraId="327EF5B3" w14:textId="77777777" w:rsidTr="00950D18">
        <w:trPr>
          <w:trHeight w:val="18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5B6A2C5D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334C4E1" w14:textId="77777777" w:rsidR="00950D18" w:rsidRPr="00C55238" w:rsidRDefault="00950D18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719E16" w14:textId="29F91413" w:rsidR="00950D18" w:rsidRDefault="00950D18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INEXISTENCIA DE INFORMACIÓN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CAB498" w14:textId="0519CD12" w:rsidR="00950D18" w:rsidRPr="0018550F" w:rsidRDefault="00950D18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27C5940E" w14:textId="77777777" w:rsidTr="0018550F">
        <w:trPr>
          <w:trHeight w:val="3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F2B36CB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7E1DA37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D7355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E4764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2A8CA199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88F294A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72FCA69" w14:textId="77777777" w:rsidR="00A52DB6" w:rsidRPr="00C55238" w:rsidRDefault="00A52DB6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D2871" w14:textId="77777777" w:rsidR="00B030B1" w:rsidRDefault="00B030B1" w:rsidP="00B03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Reservada / Reservada parcial</w:t>
            </w:r>
          </w:p>
          <w:p w14:paraId="3F74DF68" w14:textId="249F4A12" w:rsidR="00A52DB6" w:rsidRPr="00C55238" w:rsidRDefault="00B030B1" w:rsidP="00B030B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>1 de enero al 31 de marzo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B7AA4" w14:textId="13CB75AC" w:rsidR="00A52DB6" w:rsidRPr="0018550F" w:rsidRDefault="0018550F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B030B1" w:rsidRPr="003F0DED" w14:paraId="6576D353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6E9ADAC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DB85642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EAA8F" w14:textId="77777777" w:rsidR="00B030B1" w:rsidRDefault="00B030B1" w:rsidP="00B030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Reservada / Reservada parcial</w:t>
            </w:r>
          </w:p>
          <w:p w14:paraId="43D1F359" w14:textId="1B53CDBC" w:rsidR="00B030B1" w:rsidRDefault="00B030B1" w:rsidP="00B030B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 w:rsidR="00533EE3">
              <w:rPr>
                <w:rFonts w:ascii="Arial" w:hAnsi="Arial" w:cs="Arial"/>
                <w:sz w:val="18"/>
                <w:szCs w:val="18"/>
              </w:rPr>
              <w:t>abril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junio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18136" w14:textId="76C5C8CB" w:rsidR="00B030B1" w:rsidRPr="0018550F" w:rsidRDefault="00B030B1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2049F9" w:rsidRPr="003F0DED" w14:paraId="7A9B589F" w14:textId="77777777" w:rsidTr="0018550F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C505DCF" w14:textId="77777777" w:rsidR="002049F9" w:rsidRPr="00C55238" w:rsidRDefault="002049F9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22B9DFF" w14:textId="77777777" w:rsidR="002049F9" w:rsidRPr="00C55238" w:rsidRDefault="002049F9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37B43" w14:textId="77777777" w:rsidR="00533EE3" w:rsidRDefault="00533EE3" w:rsidP="00533E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DED">
              <w:rPr>
                <w:rFonts w:ascii="Arial" w:hAnsi="Arial" w:cs="Arial"/>
                <w:sz w:val="22"/>
                <w:szCs w:val="22"/>
              </w:rPr>
              <w:t>Reservada / Reservada parcial</w:t>
            </w:r>
          </w:p>
          <w:p w14:paraId="1E592AA3" w14:textId="0BE29F78" w:rsidR="002049F9" w:rsidRPr="003F0DED" w:rsidRDefault="00533EE3" w:rsidP="00533EE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DB6">
              <w:rPr>
                <w:rFonts w:ascii="Arial" w:hAnsi="Arial" w:cs="Arial"/>
                <w:sz w:val="18"/>
                <w:szCs w:val="18"/>
              </w:rPr>
              <w:t xml:space="preserve">1 de </w:t>
            </w:r>
            <w:r>
              <w:rPr>
                <w:rFonts w:ascii="Arial" w:hAnsi="Arial" w:cs="Arial"/>
                <w:sz w:val="18"/>
                <w:szCs w:val="18"/>
              </w:rPr>
              <w:t>julio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al 3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>
              <w:rPr>
                <w:rFonts w:ascii="Arial" w:hAnsi="Arial" w:cs="Arial"/>
                <w:sz w:val="18"/>
                <w:szCs w:val="18"/>
              </w:rPr>
              <w:t>septiembre</w:t>
            </w:r>
            <w:r w:rsidRPr="00A52DB6">
              <w:rPr>
                <w:rFonts w:ascii="Arial" w:hAnsi="Arial" w:cs="Arial"/>
                <w:sz w:val="18"/>
                <w:szCs w:val="18"/>
              </w:rPr>
              <w:t xml:space="preserve"> 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57160" w14:textId="100C718C" w:rsidR="002049F9" w:rsidRDefault="00533EE3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B030B1" w:rsidRPr="003F0DED" w14:paraId="13DF40CE" w14:textId="77777777" w:rsidTr="00B030B1">
        <w:trPr>
          <w:trHeight w:val="1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674003D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B3A0BC9" w14:textId="77777777" w:rsidR="00B030B1" w:rsidRPr="00C55238" w:rsidRDefault="00B030B1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CE2FFF3" w14:textId="7AEB15CF" w:rsidR="00B030B1" w:rsidRDefault="00B030B1" w:rsidP="008953C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bCs/>
                <w:sz w:val="20"/>
                <w:szCs w:val="20"/>
              </w:rPr>
              <w:t>TOTAL RESERVADA /RESERVADA PARCIAL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81F6A1" w14:textId="1CB50929" w:rsidR="00B030B1" w:rsidRPr="0018550F" w:rsidRDefault="00B030B1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2</w:t>
            </w:r>
          </w:p>
        </w:tc>
      </w:tr>
      <w:tr w:rsidR="00C55238" w:rsidRPr="003F0DED" w14:paraId="14FD860C" w14:textId="77777777" w:rsidTr="00B954C9">
        <w:trPr>
          <w:trHeight w:val="5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163F0A2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2135050" w14:textId="77777777" w:rsidR="00B572AD" w:rsidRPr="00A52DB6" w:rsidRDefault="00B572AD" w:rsidP="008953C2">
            <w:pPr>
              <w:jc w:val="both"/>
              <w:rPr>
                <w:rFonts w:ascii="Arial" w:hAnsi="Arial" w:cs="Arial"/>
                <w:bCs/>
                <w:sz w:val="8"/>
                <w:szCs w:val="8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089F" w14:textId="77777777" w:rsidR="00B572AD" w:rsidRPr="00A52DB6" w:rsidRDefault="00B572AD" w:rsidP="008953C2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8365" w14:textId="77777777" w:rsidR="00B572AD" w:rsidRPr="0018550F" w:rsidRDefault="00B572AD" w:rsidP="008953C2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"/>
              </w:rPr>
            </w:pPr>
          </w:p>
        </w:tc>
      </w:tr>
      <w:tr w:rsidR="00C55238" w:rsidRPr="003F0DED" w14:paraId="1754DBDF" w14:textId="77777777" w:rsidTr="00152005">
        <w:trPr>
          <w:trHeight w:val="42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4F44BD37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B1BC551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8234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Incidencias del sistema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CD32" w14:textId="77777777" w:rsidR="003F0DED" w:rsidRPr="0018550F" w:rsidRDefault="003F0DED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8550F"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11F8145E" w14:textId="77777777" w:rsidTr="00B954C9">
        <w:trPr>
          <w:trHeight w:val="4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D83B249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05B5DCE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A8605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Número de solicitudes pendientes de otorgar respuesta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45405" w14:textId="12E8CF06" w:rsidR="003F0DED" w:rsidRPr="0018550F" w:rsidRDefault="00B61B76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0</w:t>
            </w:r>
          </w:p>
        </w:tc>
      </w:tr>
      <w:tr w:rsidR="00C55238" w:rsidRPr="003F0DED" w14:paraId="62C4CB07" w14:textId="77777777" w:rsidTr="00B954C9">
        <w:trPr>
          <w:trHeight w:val="3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753217BD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DC59357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36D0" w14:textId="77777777" w:rsidR="003F0DED" w:rsidRPr="00422F1D" w:rsidRDefault="003F0DED" w:rsidP="008953C2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AAF8" w14:textId="77777777" w:rsidR="003F0DED" w:rsidRPr="0018550F" w:rsidRDefault="003F0DED" w:rsidP="008953C2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s-ES"/>
              </w:rPr>
            </w:pPr>
          </w:p>
        </w:tc>
      </w:tr>
      <w:tr w:rsidR="00C55238" w:rsidRPr="003F0DED" w14:paraId="417E7CE8" w14:textId="77777777" w:rsidTr="00B954C9">
        <w:trPr>
          <w:trHeight w:val="39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32ADAAB4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B7A8917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A1F0F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Número de impugnaciones a respuestas otorgadas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644E9" w14:textId="753CB919" w:rsidR="003F0DED" w:rsidRPr="0018550F" w:rsidRDefault="009D0D49" w:rsidP="008953C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6</w:t>
            </w:r>
          </w:p>
        </w:tc>
      </w:tr>
      <w:tr w:rsidR="00C55238" w:rsidRPr="003F0DED" w14:paraId="6FC5FB47" w14:textId="77777777" w:rsidTr="00B954C9">
        <w:trPr>
          <w:trHeight w:val="3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2C8A9717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BD319C8" w14:textId="77777777" w:rsidR="003F0DED" w:rsidRPr="00422F1D" w:rsidRDefault="003F0DED" w:rsidP="008953C2">
            <w:pPr>
              <w:jc w:val="both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F1FC" w14:textId="77777777" w:rsidR="003F0DED" w:rsidRPr="00422F1D" w:rsidRDefault="003F0DED" w:rsidP="008953C2">
            <w:pPr>
              <w:jc w:val="both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32B3" w14:textId="77777777" w:rsidR="003F0DED" w:rsidRPr="00422F1D" w:rsidRDefault="003F0DED" w:rsidP="008953C2">
            <w:pPr>
              <w:jc w:val="center"/>
              <w:rPr>
                <w:rFonts w:ascii="Arial" w:hAnsi="Arial" w:cs="Arial"/>
                <w:bCs/>
                <w:sz w:val="12"/>
                <w:szCs w:val="12"/>
                <w:lang w:val="es-ES"/>
              </w:rPr>
            </w:pPr>
          </w:p>
        </w:tc>
      </w:tr>
      <w:tr w:rsidR="00C55238" w:rsidRPr="003F0DED" w14:paraId="064314A2" w14:textId="77777777" w:rsidTr="00B954C9">
        <w:trPr>
          <w:trHeight w:val="41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0000"/>
          </w:tcPr>
          <w:p w14:paraId="1945D58C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71E0DFD" w14:textId="77777777" w:rsidR="003F0DED" w:rsidRPr="00C55238" w:rsidRDefault="003F0DED" w:rsidP="008953C2">
            <w:pPr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6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B6A3E" w14:textId="77777777" w:rsidR="003F0DED" w:rsidRPr="00C55238" w:rsidRDefault="003F0DED" w:rsidP="008953C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55238">
              <w:rPr>
                <w:rFonts w:ascii="Arial" w:hAnsi="Arial" w:cs="Arial"/>
                <w:b/>
                <w:sz w:val="20"/>
                <w:szCs w:val="20"/>
              </w:rPr>
              <w:t>Promedio de días hábiles requeridos para otorgar respuesta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7A35E" w14:textId="1D42FF25" w:rsidR="003F0DED" w:rsidRPr="00C55238" w:rsidRDefault="00E55F6F" w:rsidP="008953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</w:t>
            </w:r>
          </w:p>
        </w:tc>
      </w:tr>
    </w:tbl>
    <w:p w14:paraId="3E12E139" w14:textId="6D5A12F8" w:rsidR="00C55238" w:rsidRDefault="008953C2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  <w:r>
        <w:rPr>
          <w:rFonts w:ascii="Arial" w:eastAsia="Times New Roman" w:hAnsi="Arial" w:cs="Arial"/>
          <w:sz w:val="12"/>
          <w:szCs w:val="22"/>
          <w:lang w:val="es-MX"/>
        </w:rPr>
        <w:br w:type="textWrapping" w:clear="all"/>
      </w:r>
    </w:p>
    <w:p w14:paraId="3396950D" w14:textId="32E0EF5C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7A4B7BE1" w14:textId="3CDC5050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6B01E45A" w14:textId="42A241FD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65CA52F6" w14:textId="1DDD8F38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57CC27BE" w14:textId="4E1D7A0A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5BDFBF8D" w14:textId="31C46FF9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58085E93" w14:textId="5421134E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13EE7260" w14:textId="3DA69AF3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3B934075" w14:textId="1B1C9CBA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33B54557" w14:textId="4C31F62B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33BDA81D" w14:textId="0DE727DF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77F1467D" w14:textId="7E2A1740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2FCAFD8B" w14:textId="196D8AC0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1A70A5A5" w14:textId="6E8F5FC3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0D59BE38" w14:textId="46E31FEB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7B710079" w14:textId="392C0C22" w:rsid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p w14:paraId="69DA36A9" w14:textId="77777777" w:rsidR="002049F9" w:rsidRPr="002049F9" w:rsidRDefault="002049F9" w:rsidP="00965B48">
      <w:pPr>
        <w:pStyle w:val="Sangradetextonormal"/>
        <w:rPr>
          <w:rFonts w:ascii="Arial" w:eastAsia="Times New Roman" w:hAnsi="Arial" w:cs="Arial"/>
          <w:sz w:val="24"/>
          <w:szCs w:val="24"/>
          <w:lang w:val="es-MX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10841" w:type="dxa"/>
        <w:shd w:val="clear" w:color="auto" w:fill="580000"/>
        <w:tblLayout w:type="fixed"/>
        <w:tblLook w:val="04A0" w:firstRow="1" w:lastRow="0" w:firstColumn="1" w:lastColumn="0" w:noHBand="0" w:noVBand="1"/>
      </w:tblPr>
      <w:tblGrid>
        <w:gridCol w:w="250"/>
        <w:gridCol w:w="312"/>
        <w:gridCol w:w="851"/>
        <w:gridCol w:w="1134"/>
        <w:gridCol w:w="1134"/>
        <w:gridCol w:w="2292"/>
        <w:gridCol w:w="1139"/>
        <w:gridCol w:w="3729"/>
      </w:tblGrid>
      <w:tr w:rsidR="00654A33" w14:paraId="527D0509" w14:textId="77777777" w:rsidTr="007F61E1">
        <w:trPr>
          <w:trHeight w:val="179"/>
        </w:trPr>
        <w:tc>
          <w:tcPr>
            <w:tcW w:w="10841" w:type="dxa"/>
            <w:gridSpan w:val="8"/>
            <w:shd w:val="clear" w:color="auto" w:fill="580000"/>
            <w:vAlign w:val="center"/>
          </w:tcPr>
          <w:p w14:paraId="5091566A" w14:textId="10E8C88E" w:rsidR="00654A33" w:rsidRDefault="00654A33" w:rsidP="00654A33">
            <w:pPr>
              <w:jc w:val="center"/>
              <w:rPr>
                <w:rFonts w:ascii="Arial" w:eastAsia="MS Mincho" w:hAnsi="Arial" w:cs="Arial"/>
                <w:b/>
                <w:sz w:val="8"/>
                <w:szCs w:val="8"/>
              </w:rPr>
            </w:pPr>
          </w:p>
          <w:p w14:paraId="4D62A6CF" w14:textId="77777777" w:rsidR="002049F9" w:rsidRPr="007F61E1" w:rsidRDefault="002049F9" w:rsidP="00654A33">
            <w:pPr>
              <w:jc w:val="center"/>
              <w:rPr>
                <w:rFonts w:ascii="Arial" w:eastAsia="MS Mincho" w:hAnsi="Arial" w:cs="Arial"/>
                <w:b/>
                <w:sz w:val="8"/>
                <w:szCs w:val="8"/>
              </w:rPr>
            </w:pPr>
          </w:p>
          <w:p w14:paraId="72AD0E20" w14:textId="77777777" w:rsidR="00654A33" w:rsidRPr="00654A33" w:rsidRDefault="00654A33" w:rsidP="00654A33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654A33">
              <w:rPr>
                <w:rFonts w:ascii="Arial" w:eastAsia="MS Mincho" w:hAnsi="Arial" w:cs="Arial"/>
                <w:b/>
                <w:sz w:val="20"/>
                <w:szCs w:val="20"/>
              </w:rPr>
              <w:t>RECURSOS DE REVISIÓN / DENUNCIAS PÚBLICAS</w:t>
            </w:r>
          </w:p>
          <w:p w14:paraId="7403D7DC" w14:textId="77777777" w:rsidR="00654A33" w:rsidRPr="007F61E1" w:rsidRDefault="00654A33" w:rsidP="00654A33">
            <w:pPr>
              <w:jc w:val="center"/>
              <w:rPr>
                <w:rFonts w:ascii="Arial" w:eastAsia="MS Mincho" w:hAnsi="Arial" w:cs="Arial"/>
                <w:b/>
                <w:sz w:val="8"/>
                <w:szCs w:val="8"/>
              </w:rPr>
            </w:pPr>
          </w:p>
        </w:tc>
      </w:tr>
      <w:tr w:rsidR="00654A33" w14:paraId="45DE67B9" w14:textId="77777777" w:rsidTr="000C3117">
        <w:trPr>
          <w:trHeight w:val="179"/>
        </w:trPr>
        <w:tc>
          <w:tcPr>
            <w:tcW w:w="250" w:type="dxa"/>
            <w:shd w:val="clear" w:color="auto" w:fill="580000"/>
            <w:vAlign w:val="center"/>
          </w:tcPr>
          <w:p w14:paraId="21371CB0" w14:textId="77777777" w:rsidR="00654A33" w:rsidRPr="004140AF" w:rsidRDefault="00654A33" w:rsidP="00654A33">
            <w:pPr>
              <w:jc w:val="center"/>
              <w:rPr>
                <w:rFonts w:ascii="Open Sans Light" w:hAnsi="Open Sans Light" w:cs="Open Sans Light"/>
                <w:b/>
                <w:sz w:val="16"/>
                <w:szCs w:val="16"/>
                <w:highlight w:val="darkRed"/>
              </w:rPr>
            </w:pPr>
          </w:p>
        </w:tc>
        <w:tc>
          <w:tcPr>
            <w:tcW w:w="312" w:type="dxa"/>
            <w:shd w:val="clear" w:color="auto" w:fill="580000"/>
            <w:vAlign w:val="center"/>
          </w:tcPr>
          <w:p w14:paraId="5A544D6C" w14:textId="77777777" w:rsidR="00654A33" w:rsidRPr="004140AF" w:rsidRDefault="00654A33" w:rsidP="00654A33">
            <w:pPr>
              <w:jc w:val="center"/>
              <w:rPr>
                <w:rFonts w:ascii="Century Gothic" w:hAnsi="Century Gothic" w:cs="Open Sans Light"/>
                <w:b/>
                <w:color w:val="FFFFFF" w:themeColor="background1"/>
                <w:sz w:val="16"/>
                <w:szCs w:val="16"/>
                <w:highlight w:val="darkRed"/>
              </w:rPr>
            </w:pPr>
          </w:p>
        </w:tc>
        <w:tc>
          <w:tcPr>
            <w:tcW w:w="851" w:type="dxa"/>
            <w:shd w:val="clear" w:color="auto" w:fill="580000"/>
            <w:vAlign w:val="center"/>
          </w:tcPr>
          <w:p w14:paraId="6F2B1EFE" w14:textId="77777777" w:rsidR="00654A33" w:rsidRPr="00654A33" w:rsidRDefault="00654A33" w:rsidP="00654A3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580000"/>
            <w:vAlign w:val="center"/>
          </w:tcPr>
          <w:p w14:paraId="6450F2A7" w14:textId="7DD1158E" w:rsidR="00654A33" w:rsidRPr="001905B6" w:rsidRDefault="00654A33" w:rsidP="001905B6">
            <w:pPr>
              <w:ind w:left="-118" w:right="-11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EXPEDIEN</w:t>
            </w:r>
            <w:r w:rsidR="001905B6">
              <w:rPr>
                <w:rFonts w:ascii="Arial" w:hAnsi="Arial" w:cs="Arial"/>
                <w:b/>
                <w:sz w:val="14"/>
                <w:szCs w:val="14"/>
              </w:rPr>
              <w:t>TE</w:t>
            </w:r>
          </w:p>
        </w:tc>
        <w:tc>
          <w:tcPr>
            <w:tcW w:w="1134" w:type="dxa"/>
            <w:shd w:val="clear" w:color="auto" w:fill="580000"/>
            <w:vAlign w:val="center"/>
          </w:tcPr>
          <w:p w14:paraId="1079DE97" w14:textId="77777777" w:rsidR="00654A33" w:rsidRPr="001905B6" w:rsidRDefault="00654A33" w:rsidP="00654A3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FECHA NOTIFICA-CIÓN</w:t>
            </w:r>
          </w:p>
        </w:tc>
        <w:tc>
          <w:tcPr>
            <w:tcW w:w="2292" w:type="dxa"/>
            <w:shd w:val="clear" w:color="auto" w:fill="580000"/>
            <w:vAlign w:val="center"/>
          </w:tcPr>
          <w:p w14:paraId="2E5D0C3E" w14:textId="77777777" w:rsidR="00654A33" w:rsidRPr="001905B6" w:rsidRDefault="00654A33" w:rsidP="00654A3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MATERIA DEL RECURSO O DENUNCIA</w:t>
            </w:r>
          </w:p>
        </w:tc>
        <w:tc>
          <w:tcPr>
            <w:tcW w:w="1139" w:type="dxa"/>
            <w:shd w:val="clear" w:color="auto" w:fill="580000"/>
            <w:vAlign w:val="center"/>
          </w:tcPr>
          <w:p w14:paraId="42AB61A4" w14:textId="77777777" w:rsidR="00654A33" w:rsidRPr="001905B6" w:rsidRDefault="00654A33" w:rsidP="00654A33">
            <w:pPr>
              <w:ind w:left="-113" w:right="-105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05B6">
              <w:rPr>
                <w:rFonts w:ascii="Arial" w:hAnsi="Arial" w:cs="Arial"/>
                <w:b/>
                <w:sz w:val="14"/>
                <w:szCs w:val="14"/>
              </w:rPr>
              <w:t>CONTESTA-CIÓN</w:t>
            </w:r>
          </w:p>
        </w:tc>
        <w:tc>
          <w:tcPr>
            <w:tcW w:w="3729" w:type="dxa"/>
            <w:shd w:val="clear" w:color="auto" w:fill="580000"/>
            <w:vAlign w:val="center"/>
          </w:tcPr>
          <w:p w14:paraId="43CDB67B" w14:textId="77777777" w:rsidR="00654A33" w:rsidRPr="001905B6" w:rsidRDefault="00654A33" w:rsidP="00654A33">
            <w:pPr>
              <w:jc w:val="center"/>
              <w:rPr>
                <w:rFonts w:ascii="Arial" w:eastAsia="MS Mincho" w:hAnsi="Arial" w:cs="Arial"/>
                <w:b/>
                <w:sz w:val="14"/>
                <w:szCs w:val="14"/>
              </w:rPr>
            </w:pPr>
            <w:r w:rsidRPr="001905B6">
              <w:rPr>
                <w:rFonts w:ascii="Arial" w:eastAsia="MS Mincho" w:hAnsi="Arial" w:cs="Arial"/>
                <w:b/>
                <w:sz w:val="14"/>
                <w:szCs w:val="14"/>
              </w:rPr>
              <w:t>OBSERVACIONES</w:t>
            </w:r>
          </w:p>
        </w:tc>
      </w:tr>
    </w:tbl>
    <w:p w14:paraId="003DF249" w14:textId="77777777" w:rsidR="00965B48" w:rsidRPr="000C3117" w:rsidRDefault="00965B48" w:rsidP="00965B48">
      <w:pPr>
        <w:pStyle w:val="Sangradetextonormal"/>
        <w:tabs>
          <w:tab w:val="left" w:pos="990"/>
        </w:tabs>
        <w:rPr>
          <w:rFonts w:ascii="Arial" w:eastAsia="Times New Roman" w:hAnsi="Arial" w:cs="Arial"/>
          <w:sz w:val="6"/>
          <w:szCs w:val="6"/>
          <w:lang w:val="es-MX"/>
        </w:rPr>
      </w:pPr>
    </w:p>
    <w:tbl>
      <w:tblPr>
        <w:tblStyle w:val="Tablaconcuadrcula"/>
        <w:tblpPr w:leftFromText="141" w:rightFromText="141" w:vertAnchor="text" w:horzAnchor="page" w:tblpXSpec="center" w:tblpY="-3"/>
        <w:tblOverlap w:val="never"/>
        <w:tblW w:w="10829" w:type="dxa"/>
        <w:tblLayout w:type="fixed"/>
        <w:tblLook w:val="04A0" w:firstRow="1" w:lastRow="0" w:firstColumn="1" w:lastColumn="0" w:noHBand="0" w:noVBand="1"/>
      </w:tblPr>
      <w:tblGrid>
        <w:gridCol w:w="279"/>
        <w:gridCol w:w="283"/>
        <w:gridCol w:w="851"/>
        <w:gridCol w:w="1135"/>
        <w:gridCol w:w="1133"/>
        <w:gridCol w:w="2268"/>
        <w:gridCol w:w="1134"/>
        <w:gridCol w:w="3746"/>
      </w:tblGrid>
      <w:tr w:rsidR="006E2508" w14:paraId="0C980A0D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3A06D05B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3273FB4A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14:paraId="267C239F" w14:textId="77777777" w:rsidR="00B875C0" w:rsidRPr="009E24F7" w:rsidRDefault="00B875C0" w:rsidP="00446C2E">
            <w:pPr>
              <w:jc w:val="center"/>
              <w:rPr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036F4728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RR/727/2020</w:t>
            </w:r>
          </w:p>
        </w:tc>
        <w:tc>
          <w:tcPr>
            <w:tcW w:w="1133" w:type="dxa"/>
            <w:vAlign w:val="center"/>
          </w:tcPr>
          <w:p w14:paraId="5F098C71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19/11/2020</w:t>
            </w:r>
          </w:p>
        </w:tc>
        <w:tc>
          <w:tcPr>
            <w:tcW w:w="2268" w:type="dxa"/>
            <w:vAlign w:val="center"/>
          </w:tcPr>
          <w:p w14:paraId="0C5DACC3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01014620 PNT</w:t>
            </w:r>
          </w:p>
        </w:tc>
        <w:tc>
          <w:tcPr>
            <w:tcW w:w="1134" w:type="dxa"/>
            <w:vAlign w:val="center"/>
          </w:tcPr>
          <w:p w14:paraId="00B962ED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TIT/1636/2020</w:t>
            </w:r>
          </w:p>
          <w:p w14:paraId="6314C668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27/11/2020</w:t>
            </w:r>
          </w:p>
        </w:tc>
        <w:tc>
          <w:tcPr>
            <w:tcW w:w="3746" w:type="dxa"/>
            <w:vAlign w:val="center"/>
          </w:tcPr>
          <w:p w14:paraId="2F0C7959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31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mayo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declarar Cierre de Instrucción y emitir Resoluci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ó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n.</w:t>
            </w:r>
          </w:p>
        </w:tc>
      </w:tr>
      <w:tr w:rsidR="006E2508" w14:paraId="523DB491" w14:textId="77777777" w:rsidTr="006E2508">
        <w:trPr>
          <w:trHeight w:val="394"/>
        </w:trPr>
        <w:tc>
          <w:tcPr>
            <w:tcW w:w="279" w:type="dxa"/>
            <w:tcBorders>
              <w:bottom w:val="single" w:sz="4" w:space="0" w:color="auto"/>
            </w:tcBorders>
            <w:shd w:val="clear" w:color="auto" w:fill="500000"/>
            <w:vAlign w:val="center"/>
          </w:tcPr>
          <w:p w14:paraId="3FC64979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615743"/>
            <w:vAlign w:val="center"/>
          </w:tcPr>
          <w:p w14:paraId="34FD7C00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B8AEC0E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1B8ED00C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RR/328/2021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14:paraId="50D012AF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10/06/2021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9699180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00544321 PNT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1FFB1BE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TIT/771/2021</w:t>
            </w:r>
          </w:p>
          <w:p w14:paraId="0952A27D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30/06/2021</w:t>
            </w:r>
          </w:p>
        </w:tc>
        <w:tc>
          <w:tcPr>
            <w:tcW w:w="3746" w:type="dxa"/>
            <w:tcBorders>
              <w:bottom w:val="single" w:sz="4" w:space="0" w:color="auto"/>
            </w:tcBorders>
            <w:vAlign w:val="center"/>
          </w:tcPr>
          <w:p w14:paraId="42304E6E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23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mayo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dar vista a la parte recurrente para que manifieste lo que a su derecho convenga.</w:t>
            </w:r>
          </w:p>
        </w:tc>
      </w:tr>
      <w:tr w:rsidR="006E2508" w14:paraId="193206A4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2444FA04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05382F0B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14:paraId="57716654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346F7A3C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RR/410/2021</w:t>
            </w:r>
          </w:p>
        </w:tc>
        <w:tc>
          <w:tcPr>
            <w:tcW w:w="1133" w:type="dxa"/>
            <w:vAlign w:val="center"/>
          </w:tcPr>
          <w:p w14:paraId="33B121D8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22/06/2021</w:t>
            </w:r>
          </w:p>
        </w:tc>
        <w:tc>
          <w:tcPr>
            <w:tcW w:w="2268" w:type="dxa"/>
            <w:vAlign w:val="center"/>
          </w:tcPr>
          <w:p w14:paraId="2D6C3157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00553721 PNT</w:t>
            </w:r>
          </w:p>
        </w:tc>
        <w:tc>
          <w:tcPr>
            <w:tcW w:w="1134" w:type="dxa"/>
            <w:vAlign w:val="center"/>
          </w:tcPr>
          <w:p w14:paraId="2AAD903A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TIT/869/2021</w:t>
            </w:r>
          </w:p>
          <w:p w14:paraId="5F82CEB2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06/07/2021</w:t>
            </w:r>
          </w:p>
        </w:tc>
        <w:tc>
          <w:tcPr>
            <w:tcW w:w="3746" w:type="dxa"/>
            <w:vAlign w:val="center"/>
          </w:tcPr>
          <w:p w14:paraId="38406366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19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abril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, el ITAIPBC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Resolvió sobreseer el Resurso de Revisión.</w:t>
            </w:r>
          </w:p>
        </w:tc>
      </w:tr>
      <w:tr w:rsidR="006E2508" w14:paraId="792FEE2E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2F35791A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3173A4C7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14:paraId="3C8520F6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5A4E5FD2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RR/515/2021</w:t>
            </w:r>
          </w:p>
        </w:tc>
        <w:tc>
          <w:tcPr>
            <w:tcW w:w="1133" w:type="dxa"/>
            <w:vAlign w:val="center"/>
          </w:tcPr>
          <w:p w14:paraId="0BBEEF0F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16/08/2021</w:t>
            </w:r>
          </w:p>
        </w:tc>
        <w:tc>
          <w:tcPr>
            <w:tcW w:w="2268" w:type="dxa"/>
            <w:vAlign w:val="center"/>
          </w:tcPr>
          <w:p w14:paraId="36E5B7EA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00707621 PNT</w:t>
            </w:r>
          </w:p>
        </w:tc>
        <w:tc>
          <w:tcPr>
            <w:tcW w:w="1134" w:type="dxa"/>
            <w:vAlign w:val="center"/>
          </w:tcPr>
          <w:p w14:paraId="25CD5EF5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TIT/1144/2021</w:t>
            </w:r>
          </w:p>
          <w:p w14:paraId="52C09367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23/08/2021</w:t>
            </w:r>
          </w:p>
        </w:tc>
        <w:tc>
          <w:tcPr>
            <w:tcW w:w="3746" w:type="dxa"/>
            <w:vAlign w:val="center"/>
          </w:tcPr>
          <w:p w14:paraId="40E3AB50" w14:textId="4BABF6FD" w:rsidR="00B875C0" w:rsidRPr="00907118" w:rsidRDefault="00B1380C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14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septiembre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, el ITAIPBC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a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cordó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declarar que la Resolución ha causado ejecutoria.</w:t>
            </w:r>
          </w:p>
        </w:tc>
      </w:tr>
      <w:tr w:rsidR="006E2508" w14:paraId="5BA0A601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3ED15DE9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010C8F96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14:paraId="59ED1C19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785BC42B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RR/033/2022</w:t>
            </w:r>
          </w:p>
        </w:tc>
        <w:tc>
          <w:tcPr>
            <w:tcW w:w="1133" w:type="dxa"/>
            <w:vAlign w:val="center"/>
          </w:tcPr>
          <w:p w14:paraId="7381B029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17/02/2022</w:t>
            </w:r>
          </w:p>
        </w:tc>
        <w:tc>
          <w:tcPr>
            <w:tcW w:w="2268" w:type="dxa"/>
            <w:vAlign w:val="center"/>
          </w:tcPr>
          <w:p w14:paraId="51500F8D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020058121000040 PNT</w:t>
            </w:r>
          </w:p>
        </w:tc>
        <w:tc>
          <w:tcPr>
            <w:tcW w:w="1134" w:type="dxa"/>
            <w:vAlign w:val="center"/>
          </w:tcPr>
          <w:p w14:paraId="07717B67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TIT/393/2022</w:t>
            </w:r>
          </w:p>
          <w:p w14:paraId="2797D677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17/03/2022</w:t>
            </w:r>
          </w:p>
        </w:tc>
        <w:tc>
          <w:tcPr>
            <w:tcW w:w="3746" w:type="dxa"/>
            <w:vAlign w:val="center"/>
          </w:tcPr>
          <w:p w14:paraId="070B67FA" w14:textId="1EB12115" w:rsidR="00B875C0" w:rsidRPr="00907118" w:rsidRDefault="00B1380C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El ITAIPBC emite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Acuerdo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en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01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julio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, en el cual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declara cierre de instrucción  y emitir resolución.</w:t>
            </w:r>
          </w:p>
        </w:tc>
      </w:tr>
      <w:tr w:rsidR="006E2508" w14:paraId="6C589D44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3D0D5971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442D1F2A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14:paraId="1211634E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401B6108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RR/140/2022</w:t>
            </w:r>
          </w:p>
        </w:tc>
        <w:tc>
          <w:tcPr>
            <w:tcW w:w="1133" w:type="dxa"/>
            <w:vAlign w:val="center"/>
          </w:tcPr>
          <w:p w14:paraId="7566447F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08/03/2022</w:t>
            </w:r>
          </w:p>
        </w:tc>
        <w:tc>
          <w:tcPr>
            <w:tcW w:w="2268" w:type="dxa"/>
            <w:vAlign w:val="center"/>
          </w:tcPr>
          <w:p w14:paraId="6F5EBF1C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020058122000006 PNT</w:t>
            </w:r>
          </w:p>
        </w:tc>
        <w:tc>
          <w:tcPr>
            <w:tcW w:w="1134" w:type="dxa"/>
            <w:vAlign w:val="center"/>
          </w:tcPr>
          <w:p w14:paraId="20D6827F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TIT/395/2022</w:t>
            </w:r>
          </w:p>
          <w:p w14:paraId="6058F636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17/03/2022</w:t>
            </w:r>
          </w:p>
        </w:tc>
        <w:tc>
          <w:tcPr>
            <w:tcW w:w="3746" w:type="dxa"/>
            <w:vAlign w:val="center"/>
          </w:tcPr>
          <w:p w14:paraId="4FEA58AC" w14:textId="77777777" w:rsidR="00B875C0" w:rsidRPr="00907118" w:rsidRDefault="00B87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El ITAIPBC emite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Acuerdo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en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marzo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, en el cual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ordena dar vista al Recurrente de la contestación al Recurso de Revisión.</w:t>
            </w:r>
          </w:p>
        </w:tc>
      </w:tr>
      <w:tr w:rsidR="006E2508" w14:paraId="086DDD48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1E96314B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02EDB9D4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14:paraId="74FEBA9A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6B4995D0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RR/423/2022</w:t>
            </w:r>
          </w:p>
        </w:tc>
        <w:tc>
          <w:tcPr>
            <w:tcW w:w="1133" w:type="dxa"/>
            <w:vAlign w:val="center"/>
          </w:tcPr>
          <w:p w14:paraId="010544AD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13/05/2022</w:t>
            </w:r>
          </w:p>
        </w:tc>
        <w:tc>
          <w:tcPr>
            <w:tcW w:w="2268" w:type="dxa"/>
            <w:vAlign w:val="center"/>
          </w:tcPr>
          <w:p w14:paraId="42285AEB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020058122000042 PNT</w:t>
            </w:r>
          </w:p>
        </w:tc>
        <w:tc>
          <w:tcPr>
            <w:tcW w:w="1134" w:type="dxa"/>
            <w:vAlign w:val="center"/>
          </w:tcPr>
          <w:p w14:paraId="2134BA72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TIT/719/2022</w:t>
            </w:r>
          </w:p>
          <w:p w14:paraId="7EE17AE1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24/05/2022</w:t>
            </w:r>
          </w:p>
        </w:tc>
        <w:tc>
          <w:tcPr>
            <w:tcW w:w="3746" w:type="dxa"/>
            <w:vAlign w:val="center"/>
          </w:tcPr>
          <w:p w14:paraId="2B341748" w14:textId="414AC644" w:rsidR="00B875C0" w:rsidRPr="00907118" w:rsidRDefault="003E6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07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junio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dar vista a la parte recurrente para que manifieste lo que a su derecho convenga.</w:t>
            </w:r>
          </w:p>
        </w:tc>
      </w:tr>
      <w:tr w:rsidR="006E2508" w14:paraId="4E022696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79CEC881" w14:textId="77777777" w:rsidR="00B875C0" w:rsidRPr="00AB11A5" w:rsidRDefault="00B875C0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0CEEE34B" w14:textId="77777777" w:rsidR="00B875C0" w:rsidRDefault="00B875C0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14:paraId="43927369" w14:textId="77777777" w:rsidR="00B875C0" w:rsidRPr="009E24F7" w:rsidRDefault="00B875C0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646261B4" w14:textId="77777777" w:rsidR="00B875C0" w:rsidRPr="004E7C3F" w:rsidRDefault="00B875C0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RR/465/2022</w:t>
            </w:r>
          </w:p>
        </w:tc>
        <w:tc>
          <w:tcPr>
            <w:tcW w:w="1133" w:type="dxa"/>
            <w:vAlign w:val="center"/>
          </w:tcPr>
          <w:p w14:paraId="2D4B1913" w14:textId="77777777" w:rsidR="00B875C0" w:rsidRPr="004E7C3F" w:rsidRDefault="00B875C0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18/05/2022</w:t>
            </w:r>
          </w:p>
        </w:tc>
        <w:tc>
          <w:tcPr>
            <w:tcW w:w="2268" w:type="dxa"/>
            <w:vAlign w:val="center"/>
          </w:tcPr>
          <w:p w14:paraId="350DA9D9" w14:textId="77777777" w:rsidR="00B875C0" w:rsidRPr="004E7C3F" w:rsidRDefault="00B875C0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020058122000055 PNT</w:t>
            </w:r>
          </w:p>
        </w:tc>
        <w:tc>
          <w:tcPr>
            <w:tcW w:w="1134" w:type="dxa"/>
            <w:vAlign w:val="center"/>
          </w:tcPr>
          <w:p w14:paraId="6839A94B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TIT/738/2022</w:t>
            </w:r>
          </w:p>
          <w:p w14:paraId="07209CAF" w14:textId="77777777" w:rsidR="00B875C0" w:rsidRPr="004E7C3F" w:rsidRDefault="00B875C0" w:rsidP="004E7C3F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27/05/2022</w:t>
            </w:r>
          </w:p>
        </w:tc>
        <w:tc>
          <w:tcPr>
            <w:tcW w:w="3746" w:type="dxa"/>
            <w:vAlign w:val="center"/>
          </w:tcPr>
          <w:p w14:paraId="09279169" w14:textId="6F00C579" w:rsidR="00B875C0" w:rsidRPr="00907118" w:rsidRDefault="003E65C0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07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junio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dar vista a la parte recurrente para que manifieste lo que a su derecho convenga.</w:t>
            </w:r>
          </w:p>
        </w:tc>
      </w:tr>
      <w:tr w:rsidR="00990E7D" w14:paraId="3D7B7331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1222774C" w14:textId="77777777" w:rsidR="00990E7D" w:rsidRPr="00AB11A5" w:rsidRDefault="00990E7D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4F474BA4" w14:textId="4DA4A5CD" w:rsidR="00990E7D" w:rsidRDefault="00990E7D" w:rsidP="00446C2E">
            <w:pPr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9</w:t>
            </w:r>
          </w:p>
        </w:tc>
        <w:tc>
          <w:tcPr>
            <w:tcW w:w="851" w:type="dxa"/>
          </w:tcPr>
          <w:p w14:paraId="7D2DB2C8" w14:textId="3AEB2F29" w:rsidR="00990E7D" w:rsidRPr="009E24F7" w:rsidRDefault="00990E7D" w:rsidP="00446C2E">
            <w:pPr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9E24F7">
              <w:rPr>
                <w:rFonts w:ascii="Century Gothic" w:hAnsi="Century Gothic" w:cs="Open Sans Light"/>
                <w:sz w:val="16"/>
                <w:szCs w:val="16"/>
              </w:rPr>
              <w:t>Recuso de Revisión</w:t>
            </w:r>
          </w:p>
        </w:tc>
        <w:tc>
          <w:tcPr>
            <w:tcW w:w="1135" w:type="dxa"/>
            <w:vAlign w:val="center"/>
          </w:tcPr>
          <w:p w14:paraId="5D30AB8C" w14:textId="4750BE00" w:rsidR="00990E7D" w:rsidRPr="004E7C3F" w:rsidRDefault="00990E7D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RR/</w:t>
            </w:r>
            <w:r>
              <w:rPr>
                <w:rFonts w:ascii="Century Gothic" w:hAnsi="Century Gothic" w:cs="Open Sans Light"/>
                <w:sz w:val="17"/>
                <w:szCs w:val="17"/>
              </w:rPr>
              <w:t>602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/2022</w:t>
            </w:r>
          </w:p>
        </w:tc>
        <w:tc>
          <w:tcPr>
            <w:tcW w:w="1133" w:type="dxa"/>
            <w:vAlign w:val="center"/>
          </w:tcPr>
          <w:p w14:paraId="2F3214AB" w14:textId="05548A1C" w:rsidR="00990E7D" w:rsidRPr="004E7C3F" w:rsidRDefault="00990E7D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>
              <w:rPr>
                <w:rFonts w:ascii="Century Gothic" w:hAnsi="Century Gothic" w:cs="Open Sans Light"/>
                <w:sz w:val="17"/>
                <w:szCs w:val="17"/>
              </w:rPr>
              <w:t>07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/0</w:t>
            </w:r>
            <w:r>
              <w:rPr>
                <w:rFonts w:ascii="Century Gothic" w:hAnsi="Century Gothic" w:cs="Open Sans Light"/>
                <w:sz w:val="17"/>
                <w:szCs w:val="17"/>
              </w:rPr>
              <w:t>7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/2022</w:t>
            </w:r>
          </w:p>
        </w:tc>
        <w:tc>
          <w:tcPr>
            <w:tcW w:w="2268" w:type="dxa"/>
            <w:vAlign w:val="center"/>
          </w:tcPr>
          <w:p w14:paraId="2F4FB2CC" w14:textId="49C095E5" w:rsidR="00990E7D" w:rsidRPr="004E7C3F" w:rsidRDefault="00F72F9C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CONTRA RESPUESTA OTORGADA A SOLICITUD CON NO. DE FOLIO 0200581220000</w:t>
            </w:r>
            <w:r>
              <w:rPr>
                <w:rFonts w:ascii="Century Gothic" w:hAnsi="Century Gothic" w:cs="Open Sans Light"/>
                <w:sz w:val="17"/>
                <w:szCs w:val="17"/>
              </w:rPr>
              <w:t>77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 xml:space="preserve"> PNT</w:t>
            </w:r>
          </w:p>
        </w:tc>
        <w:tc>
          <w:tcPr>
            <w:tcW w:w="1134" w:type="dxa"/>
            <w:vAlign w:val="center"/>
          </w:tcPr>
          <w:p w14:paraId="2EE2E1EC" w14:textId="1F5C4AA9" w:rsidR="009802ED" w:rsidRPr="004E7C3F" w:rsidRDefault="009802ED" w:rsidP="009802ED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</w:t>
            </w:r>
            <w:r>
              <w:rPr>
                <w:rFonts w:ascii="Century Gothic" w:hAnsi="Century Gothic" w:cs="Open Sans Light"/>
                <w:sz w:val="17"/>
                <w:szCs w:val="17"/>
              </w:rPr>
              <w:t>1043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/2022</w:t>
            </w:r>
          </w:p>
          <w:p w14:paraId="1F8B0B50" w14:textId="157F723E" w:rsidR="00990E7D" w:rsidRPr="004E7C3F" w:rsidRDefault="009802ED" w:rsidP="009802ED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>
              <w:rPr>
                <w:rFonts w:ascii="Century Gothic" w:hAnsi="Century Gothic" w:cs="Open Sans Light"/>
                <w:sz w:val="17"/>
                <w:szCs w:val="17"/>
              </w:rPr>
              <w:t>02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/0</w:t>
            </w:r>
            <w:r>
              <w:rPr>
                <w:rFonts w:ascii="Century Gothic" w:hAnsi="Century Gothic" w:cs="Open Sans Light"/>
                <w:sz w:val="17"/>
                <w:szCs w:val="17"/>
              </w:rPr>
              <w:t>8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/2022</w:t>
            </w:r>
          </w:p>
        </w:tc>
        <w:tc>
          <w:tcPr>
            <w:tcW w:w="3746" w:type="dxa"/>
            <w:vAlign w:val="center"/>
          </w:tcPr>
          <w:p w14:paraId="343DAF51" w14:textId="2C0471DA" w:rsidR="00990E7D" w:rsidRPr="00907118" w:rsidRDefault="00036D67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09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agosto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 dar vista a la parte recurrente para que manifieste lo que a su derecho convenga.</w:t>
            </w:r>
          </w:p>
        </w:tc>
      </w:tr>
      <w:tr w:rsidR="00990E7D" w14:paraId="06C4F982" w14:textId="77777777" w:rsidTr="006E2508">
        <w:trPr>
          <w:trHeight w:val="394"/>
        </w:trPr>
        <w:tc>
          <w:tcPr>
            <w:tcW w:w="279" w:type="dxa"/>
            <w:shd w:val="clear" w:color="auto" w:fill="500000"/>
            <w:vAlign w:val="center"/>
          </w:tcPr>
          <w:p w14:paraId="41E63D6B" w14:textId="77777777" w:rsidR="00990E7D" w:rsidRPr="00AB11A5" w:rsidRDefault="00990E7D" w:rsidP="00446C2E">
            <w:pPr>
              <w:jc w:val="center"/>
              <w:rPr>
                <w:rFonts w:ascii="Open Sans Light" w:hAnsi="Open Sans Light" w:cs="Open Sans Light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615743"/>
            <w:vAlign w:val="center"/>
          </w:tcPr>
          <w:p w14:paraId="38CF1C58" w14:textId="0FF48E25" w:rsidR="00990E7D" w:rsidRDefault="00990E7D" w:rsidP="00990E7D">
            <w:pPr>
              <w:ind w:left="-108" w:right="-106"/>
              <w:jc w:val="center"/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14:paraId="7C7F3A13" w14:textId="28D7F417" w:rsidR="00990E7D" w:rsidRPr="009E24F7" w:rsidRDefault="00990E7D" w:rsidP="00990E7D">
            <w:pPr>
              <w:ind w:left="-113" w:right="-105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>
              <w:rPr>
                <w:rFonts w:ascii="Century Gothic" w:hAnsi="Century Gothic" w:cs="Open Sans Light"/>
                <w:sz w:val="16"/>
                <w:szCs w:val="16"/>
              </w:rPr>
              <w:t>Denuncia</w:t>
            </w:r>
          </w:p>
        </w:tc>
        <w:tc>
          <w:tcPr>
            <w:tcW w:w="1135" w:type="dxa"/>
            <w:vAlign w:val="center"/>
          </w:tcPr>
          <w:p w14:paraId="37E3F080" w14:textId="130D8601" w:rsidR="00990E7D" w:rsidRPr="00F72F9C" w:rsidRDefault="00F72F9C" w:rsidP="004E7C3F">
            <w:pPr>
              <w:ind w:left="-109" w:right="-110"/>
              <w:jc w:val="center"/>
              <w:rPr>
                <w:rFonts w:ascii="Century Gothic" w:hAnsi="Century Gothic" w:cs="Open Sans Light"/>
                <w:sz w:val="16"/>
                <w:szCs w:val="16"/>
              </w:rPr>
            </w:pPr>
            <w:r w:rsidRPr="00F72F9C">
              <w:rPr>
                <w:rFonts w:ascii="Century Gothic" w:hAnsi="Century Gothic" w:cs="Open Sans Light"/>
                <w:sz w:val="16"/>
                <w:szCs w:val="16"/>
              </w:rPr>
              <w:t>DEN/108/2022</w:t>
            </w:r>
          </w:p>
        </w:tc>
        <w:tc>
          <w:tcPr>
            <w:tcW w:w="1133" w:type="dxa"/>
            <w:vAlign w:val="center"/>
          </w:tcPr>
          <w:p w14:paraId="3E8E333F" w14:textId="1A8B2C21" w:rsidR="00990E7D" w:rsidRPr="004E7C3F" w:rsidRDefault="00990E7D" w:rsidP="00446C2E">
            <w:pPr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1</w:t>
            </w:r>
            <w:r w:rsidR="00F72F9C">
              <w:rPr>
                <w:rFonts w:ascii="Century Gothic" w:hAnsi="Century Gothic" w:cs="Open Sans Light"/>
                <w:sz w:val="17"/>
                <w:szCs w:val="17"/>
              </w:rPr>
              <w:t>2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/0</w:t>
            </w:r>
            <w:r w:rsidR="00F72F9C">
              <w:rPr>
                <w:rFonts w:ascii="Century Gothic" w:hAnsi="Century Gothic" w:cs="Open Sans Light"/>
                <w:sz w:val="17"/>
                <w:szCs w:val="17"/>
              </w:rPr>
              <w:t>9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/2022</w:t>
            </w:r>
          </w:p>
        </w:tc>
        <w:tc>
          <w:tcPr>
            <w:tcW w:w="2268" w:type="dxa"/>
            <w:vAlign w:val="center"/>
          </w:tcPr>
          <w:p w14:paraId="7050BC12" w14:textId="79FC0DE0" w:rsidR="00990E7D" w:rsidRPr="004E7C3F" w:rsidRDefault="00F72F9C" w:rsidP="00446C2E">
            <w:pPr>
              <w:jc w:val="both"/>
              <w:rPr>
                <w:rFonts w:ascii="Century Gothic" w:hAnsi="Century Gothic" w:cs="Open Sans Light"/>
                <w:sz w:val="17"/>
                <w:szCs w:val="17"/>
              </w:rPr>
            </w:pPr>
            <w:r>
              <w:rPr>
                <w:rFonts w:ascii="Century Gothic" w:hAnsi="Century Gothic" w:cs="Open Sans Light"/>
                <w:sz w:val="17"/>
                <w:szCs w:val="17"/>
              </w:rPr>
              <w:t>CONTRA PRESUNTO INCUMPLIMIENTO DE LA OBLIGACIÓN CONTENIDA EN EL ART. 81 FRACCIÓN VIII</w:t>
            </w:r>
          </w:p>
        </w:tc>
        <w:tc>
          <w:tcPr>
            <w:tcW w:w="1134" w:type="dxa"/>
            <w:vAlign w:val="center"/>
          </w:tcPr>
          <w:p w14:paraId="528C4306" w14:textId="20ABB1A5" w:rsidR="009802ED" w:rsidRPr="004E7C3F" w:rsidRDefault="009802ED" w:rsidP="009802ED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 w:rsidRPr="004E7C3F">
              <w:rPr>
                <w:rFonts w:ascii="Century Gothic" w:hAnsi="Century Gothic" w:cs="Open Sans Light"/>
                <w:sz w:val="17"/>
                <w:szCs w:val="17"/>
              </w:rPr>
              <w:t>TIT/</w:t>
            </w:r>
            <w:r>
              <w:rPr>
                <w:rFonts w:ascii="Century Gothic" w:hAnsi="Century Gothic" w:cs="Open Sans Light"/>
                <w:sz w:val="17"/>
                <w:szCs w:val="17"/>
              </w:rPr>
              <w:t>1399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/2022</w:t>
            </w:r>
          </w:p>
          <w:p w14:paraId="644BE39E" w14:textId="10E9E5B3" w:rsidR="00990E7D" w:rsidRPr="004E7C3F" w:rsidRDefault="009802ED" w:rsidP="009802ED">
            <w:pPr>
              <w:ind w:left="-106" w:right="-113"/>
              <w:jc w:val="center"/>
              <w:rPr>
                <w:rFonts w:ascii="Century Gothic" w:hAnsi="Century Gothic" w:cs="Open Sans Light"/>
                <w:sz w:val="17"/>
                <w:szCs w:val="17"/>
              </w:rPr>
            </w:pPr>
            <w:r>
              <w:rPr>
                <w:rFonts w:ascii="Century Gothic" w:hAnsi="Century Gothic" w:cs="Open Sans Light"/>
                <w:sz w:val="17"/>
                <w:szCs w:val="17"/>
              </w:rPr>
              <w:t>15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/0</w:t>
            </w:r>
            <w:r>
              <w:rPr>
                <w:rFonts w:ascii="Century Gothic" w:hAnsi="Century Gothic" w:cs="Open Sans Light"/>
                <w:sz w:val="17"/>
                <w:szCs w:val="17"/>
              </w:rPr>
              <w:t>9</w:t>
            </w:r>
            <w:r w:rsidRPr="004E7C3F">
              <w:rPr>
                <w:rFonts w:ascii="Century Gothic" w:hAnsi="Century Gothic" w:cs="Open Sans Light"/>
                <w:sz w:val="17"/>
                <w:szCs w:val="17"/>
              </w:rPr>
              <w:t>/2022</w:t>
            </w:r>
          </w:p>
        </w:tc>
        <w:tc>
          <w:tcPr>
            <w:tcW w:w="3746" w:type="dxa"/>
            <w:vAlign w:val="center"/>
          </w:tcPr>
          <w:p w14:paraId="4E67FF96" w14:textId="2B6FBBCF" w:rsidR="00990E7D" w:rsidRPr="00907118" w:rsidRDefault="00036D67" w:rsidP="00446C2E">
            <w:pPr>
              <w:jc w:val="both"/>
              <w:rPr>
                <w:rFonts w:ascii="Century Gothic" w:eastAsia="MS Mincho" w:hAnsi="Century Gothic" w:cs="Courier New"/>
                <w:sz w:val="17"/>
                <w:szCs w:val="17"/>
              </w:rPr>
            </w:pP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Mediante Acuerdo de fecha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21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septiembre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de 202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>2</w:t>
            </w:r>
            <w:r w:rsidRPr="00907118">
              <w:rPr>
                <w:rFonts w:ascii="Century Gothic" w:eastAsia="MS Mincho" w:hAnsi="Century Gothic" w:cs="Courier New"/>
                <w:sz w:val="17"/>
                <w:szCs w:val="17"/>
              </w:rPr>
              <w:t>, el ITAIPBC Acordó</w:t>
            </w:r>
            <w:r>
              <w:rPr>
                <w:rFonts w:ascii="Century Gothic" w:eastAsia="MS Mincho" w:hAnsi="Century Gothic" w:cs="Courier New"/>
                <w:sz w:val="17"/>
                <w:szCs w:val="17"/>
              </w:rPr>
              <w:t xml:space="preserve"> citar a las partes para oir Resolución.</w:t>
            </w:r>
          </w:p>
        </w:tc>
      </w:tr>
    </w:tbl>
    <w:p w14:paraId="652985F8" w14:textId="77777777" w:rsidR="00965B48" w:rsidRPr="00E22B4E" w:rsidRDefault="00965B48" w:rsidP="000C3117">
      <w:pPr>
        <w:pStyle w:val="Sangradetextonormal"/>
        <w:tabs>
          <w:tab w:val="left" w:pos="2880"/>
        </w:tabs>
        <w:ind w:left="0" w:firstLine="0"/>
        <w:jc w:val="left"/>
        <w:rPr>
          <w:rFonts w:ascii="Arial" w:eastAsia="Times New Roman" w:hAnsi="Arial" w:cs="Arial"/>
          <w:sz w:val="12"/>
          <w:szCs w:val="22"/>
          <w:lang w:val="es-MX"/>
        </w:rPr>
      </w:pPr>
    </w:p>
    <w:sectPr w:rsidR="00965B48" w:rsidRPr="00E22B4E" w:rsidSect="00C55238">
      <w:headerReference w:type="default" r:id="rId7"/>
      <w:pgSz w:w="12240" w:h="15840" w:code="1"/>
      <w:pgMar w:top="2127" w:right="1152" w:bottom="1440" w:left="1152" w:header="432" w:footer="8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299D7" w14:textId="77777777" w:rsidR="003148F5" w:rsidRDefault="003148F5">
      <w:r>
        <w:separator/>
      </w:r>
    </w:p>
  </w:endnote>
  <w:endnote w:type="continuationSeparator" w:id="0">
    <w:p w14:paraId="4F66F3AE" w14:textId="77777777" w:rsidR="003148F5" w:rsidRDefault="0031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AC4BC" w14:textId="77777777" w:rsidR="003148F5" w:rsidRDefault="003148F5">
      <w:r>
        <w:separator/>
      </w:r>
    </w:p>
  </w:footnote>
  <w:footnote w:type="continuationSeparator" w:id="0">
    <w:p w14:paraId="7DD97324" w14:textId="77777777" w:rsidR="003148F5" w:rsidRDefault="00314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D051D" w14:textId="2BE9E72E" w:rsidR="00965B48" w:rsidRPr="00A655CD" w:rsidRDefault="002635D4" w:rsidP="004B4571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>
      <w:rPr>
        <w:lang w:val="es-419" w:eastAsia="es-419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34729347" wp14:editId="475698EA">
              <wp:simplePos x="0" y="0"/>
              <wp:positionH relativeFrom="page">
                <wp:align>right</wp:align>
              </wp:positionH>
              <wp:positionV relativeFrom="paragraph">
                <wp:posOffset>-404385</wp:posOffset>
              </wp:positionV>
              <wp:extent cx="4236085" cy="9902825"/>
              <wp:effectExtent l="0" t="0" r="0" b="3175"/>
              <wp:wrapNone/>
              <wp:docPr id="33" name="Gru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6085" cy="9902825"/>
                        <a:chOff x="0" y="0"/>
                        <a:chExt cx="4235910" cy="9902630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2304332" y="0"/>
                          <a:ext cx="1931578" cy="9902630"/>
                          <a:chOff x="2304332" y="0"/>
                          <a:chExt cx="1931578" cy="990263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 rot="10800000">
                            <a:off x="3982873" y="0"/>
                            <a:ext cx="253037" cy="930094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B9BD5">
                                  <a:lumMod val="5000"/>
                                  <a:lumOff val="95000"/>
                                </a:srgbClr>
                              </a:gs>
                              <a:gs pos="19000">
                                <a:srgbClr val="C6A96A"/>
                              </a:gs>
                              <a:gs pos="39000">
                                <a:srgbClr val="64171A"/>
                              </a:gs>
                              <a:gs pos="100000">
                                <a:srgbClr val="64171A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Grupo 36"/>
                        <wpg:cNvGrpSpPr/>
                        <wpg:grpSpPr>
                          <a:xfrm>
                            <a:off x="2304332" y="9289855"/>
                            <a:ext cx="1824447" cy="612775"/>
                            <a:chOff x="2304332" y="9289855"/>
                            <a:chExt cx="1824447" cy="612775"/>
                          </a:xfrm>
                        </wpg:grpSpPr>
                        <wpg:grpSp>
                          <wpg:cNvPr id="37" name="Grupo 37"/>
                          <wpg:cNvGrpSpPr/>
                          <wpg:grpSpPr>
                            <a:xfrm>
                              <a:off x="2416527" y="9289855"/>
                              <a:ext cx="1712252" cy="612775"/>
                              <a:chOff x="2416527" y="9289855"/>
                              <a:chExt cx="1712252" cy="612775"/>
                            </a:xfrm>
                          </wpg:grpSpPr>
                          <wpg:grpSp>
                            <wpg:cNvPr id="38" name="Grupo 38"/>
                            <wpg:cNvGrpSpPr/>
                            <wpg:grpSpPr>
                              <a:xfrm>
                                <a:off x="3527271" y="9289855"/>
                                <a:ext cx="601508" cy="612775"/>
                                <a:chOff x="3527271" y="9289855"/>
                                <a:chExt cx="601980" cy="61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n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21" t="11002" r="21664" b="55724"/>
                                <a:stretch/>
                              </pic:blipFill>
                              <pic:spPr bwMode="auto">
                                <a:xfrm>
                                  <a:off x="3527271" y="9289855"/>
                                  <a:ext cx="601980" cy="612775"/>
                                </a:xfrm>
                                <a:prstGeom prst="round1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n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7947" y="9525991"/>
                                  <a:ext cx="311150" cy="130810"/>
                                </a:xfrm>
                                <a:prstGeom prst="round1Rect">
                                  <a:avLst>
                                    <a:gd name="adj" fmla="val 0"/>
                                  </a:avLst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41" name="Grupo 41"/>
                            <wpg:cNvGrpSpPr/>
                            <wpg:grpSpPr>
                              <a:xfrm>
                                <a:off x="2416527" y="9604005"/>
                                <a:ext cx="949190" cy="163830"/>
                                <a:chOff x="2416528" y="9604005"/>
                                <a:chExt cx="1933828" cy="334483"/>
                              </a:xfrm>
                            </wpg:grpSpPr>
                            <wpg:grpSp>
                              <wpg:cNvPr id="42" name="Grupo 42"/>
                              <wpg:cNvGrpSpPr/>
                              <wpg:grpSpPr>
                                <a:xfrm>
                                  <a:off x="2416528" y="9604005"/>
                                  <a:ext cx="1126124" cy="326639"/>
                                  <a:chOff x="2416528" y="9604005"/>
                                  <a:chExt cx="1126124" cy="32663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Imagen 4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00" t="12630" r="51713" b="11593"/>
                                  <a:stretch/>
                                </pic:blipFill>
                                <pic:spPr>
                                  <a:xfrm>
                                    <a:off x="2416528" y="9604005"/>
                                    <a:ext cx="335547" cy="3266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Imagen 4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2853" t="11423" r="5685" b="14867"/>
                                  <a:stretch/>
                                </pic:blipFill>
                                <pic:spPr>
                                  <a:xfrm>
                                    <a:off x="3220255" y="9608248"/>
                                    <a:ext cx="322397" cy="3223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5" name="Grupo 45"/>
                              <wpg:cNvGrpSpPr/>
                              <wpg:grpSpPr>
                                <a:xfrm>
                                  <a:off x="4013889" y="9610839"/>
                                  <a:ext cx="336467" cy="327649"/>
                                  <a:chOff x="4013889" y="9610839"/>
                                  <a:chExt cx="4931852" cy="4802624"/>
                                </a:xfrm>
                                <a:solidFill>
                                  <a:srgbClr val="C6A96A"/>
                                </a:solidFill>
                              </wpg:grpSpPr>
                              <wps:wsp>
                                <wps:cNvPr id="46" name="Anillo 29"/>
                                <wps:cNvSpPr/>
                                <wps:spPr>
                                  <a:xfrm rot="16200000">
                                    <a:off x="4953543" y="10399227"/>
                                    <a:ext cx="3092610" cy="2325235"/>
                                  </a:xfrm>
                                  <a:custGeom>
                                    <a:avLst/>
                                    <a:gdLst>
                                      <a:gd name="connsiteX0" fmla="*/ 0 w 2524113"/>
                                      <a:gd name="connsiteY0" fmla="*/ 1425575 h 2851150"/>
                                      <a:gd name="connsiteX1" fmla="*/ 1262057 w 2524113"/>
                                      <a:gd name="connsiteY1" fmla="*/ 0 h 2851150"/>
                                      <a:gd name="connsiteX2" fmla="*/ 2524114 w 2524113"/>
                                      <a:gd name="connsiteY2" fmla="*/ 1425575 h 2851150"/>
                                      <a:gd name="connsiteX3" fmla="*/ 1262057 w 2524113"/>
                                      <a:gd name="connsiteY3" fmla="*/ 2851150 h 2851150"/>
                                      <a:gd name="connsiteX4" fmla="*/ 0 w 2524113"/>
                                      <a:gd name="connsiteY4" fmla="*/ 1425575 h 2851150"/>
                                      <a:gd name="connsiteX5" fmla="*/ 631028 w 2524113"/>
                                      <a:gd name="connsiteY5" fmla="*/ 1425575 h 2851150"/>
                                      <a:gd name="connsiteX6" fmla="*/ 1262056 w 2524113"/>
                                      <a:gd name="connsiteY6" fmla="*/ 2220122 h 2851150"/>
                                      <a:gd name="connsiteX7" fmla="*/ 1893084 w 2524113"/>
                                      <a:gd name="connsiteY7" fmla="*/ 1425575 h 2851150"/>
                                      <a:gd name="connsiteX8" fmla="*/ 1262056 w 2524113"/>
                                      <a:gd name="connsiteY8" fmla="*/ 631028 h 2851150"/>
                                      <a:gd name="connsiteX9" fmla="*/ 631028 w 2524113"/>
                                      <a:gd name="connsiteY9" fmla="*/ 1425575 h 2851150"/>
                                      <a:gd name="connsiteX0" fmla="*/ 0 w 3756015"/>
                                      <a:gd name="connsiteY0" fmla="*/ 1565874 h 2852494"/>
                                      <a:gd name="connsiteX1" fmla="*/ 2493958 w 3756015"/>
                                      <a:gd name="connsiteY1" fmla="*/ 596 h 2852494"/>
                                      <a:gd name="connsiteX2" fmla="*/ 3756015 w 3756015"/>
                                      <a:gd name="connsiteY2" fmla="*/ 1426171 h 2852494"/>
                                      <a:gd name="connsiteX3" fmla="*/ 2493958 w 3756015"/>
                                      <a:gd name="connsiteY3" fmla="*/ 2851746 h 2852494"/>
                                      <a:gd name="connsiteX4" fmla="*/ 0 w 3756015"/>
                                      <a:gd name="connsiteY4" fmla="*/ 1565874 h 2852494"/>
                                      <a:gd name="connsiteX5" fmla="*/ 1862929 w 3756015"/>
                                      <a:gd name="connsiteY5" fmla="*/ 1426171 h 2852494"/>
                                      <a:gd name="connsiteX6" fmla="*/ 2493957 w 3756015"/>
                                      <a:gd name="connsiteY6" fmla="*/ 2220718 h 2852494"/>
                                      <a:gd name="connsiteX7" fmla="*/ 3124985 w 3756015"/>
                                      <a:gd name="connsiteY7" fmla="*/ 1426171 h 2852494"/>
                                      <a:gd name="connsiteX8" fmla="*/ 2493957 w 3756015"/>
                                      <a:gd name="connsiteY8" fmla="*/ 631624 h 2852494"/>
                                      <a:gd name="connsiteX9" fmla="*/ 1862929 w 3756015"/>
                                      <a:gd name="connsiteY9" fmla="*/ 1426171 h 2852494"/>
                                      <a:gd name="connsiteX0" fmla="*/ 64 w 3756079"/>
                                      <a:gd name="connsiteY0" fmla="*/ 1565874 h 2852100"/>
                                      <a:gd name="connsiteX1" fmla="*/ 2494022 w 3756079"/>
                                      <a:gd name="connsiteY1" fmla="*/ 596 h 2852100"/>
                                      <a:gd name="connsiteX2" fmla="*/ 3756079 w 3756079"/>
                                      <a:gd name="connsiteY2" fmla="*/ 1426171 h 2852100"/>
                                      <a:gd name="connsiteX3" fmla="*/ 2494022 w 3756079"/>
                                      <a:gd name="connsiteY3" fmla="*/ 2851746 h 2852100"/>
                                      <a:gd name="connsiteX4" fmla="*/ 64 w 3756079"/>
                                      <a:gd name="connsiteY4" fmla="*/ 1565874 h 2852100"/>
                                      <a:gd name="connsiteX5" fmla="*/ 1862993 w 3756079"/>
                                      <a:gd name="connsiteY5" fmla="*/ 1426171 h 2852100"/>
                                      <a:gd name="connsiteX6" fmla="*/ 2494021 w 3756079"/>
                                      <a:gd name="connsiteY6" fmla="*/ 2220718 h 2852100"/>
                                      <a:gd name="connsiteX7" fmla="*/ 3125049 w 3756079"/>
                                      <a:gd name="connsiteY7" fmla="*/ 1426171 h 2852100"/>
                                      <a:gd name="connsiteX8" fmla="*/ 2494021 w 3756079"/>
                                      <a:gd name="connsiteY8" fmla="*/ 631624 h 2852100"/>
                                      <a:gd name="connsiteX9" fmla="*/ 1862993 w 3756079"/>
                                      <a:gd name="connsiteY9" fmla="*/ 1426171 h 2852100"/>
                                      <a:gd name="connsiteX0" fmla="*/ 61 w 3857674"/>
                                      <a:gd name="connsiteY0" fmla="*/ 1527503 h 2851655"/>
                                      <a:gd name="connsiteX1" fmla="*/ 2595617 w 3857674"/>
                                      <a:gd name="connsiteY1" fmla="*/ 322 h 2851655"/>
                                      <a:gd name="connsiteX2" fmla="*/ 3857674 w 3857674"/>
                                      <a:gd name="connsiteY2" fmla="*/ 1425897 h 2851655"/>
                                      <a:gd name="connsiteX3" fmla="*/ 2595617 w 3857674"/>
                                      <a:gd name="connsiteY3" fmla="*/ 2851472 h 2851655"/>
                                      <a:gd name="connsiteX4" fmla="*/ 61 w 3857674"/>
                                      <a:gd name="connsiteY4" fmla="*/ 1527503 h 2851655"/>
                                      <a:gd name="connsiteX5" fmla="*/ 1964588 w 3857674"/>
                                      <a:gd name="connsiteY5" fmla="*/ 1425897 h 2851655"/>
                                      <a:gd name="connsiteX6" fmla="*/ 2595616 w 3857674"/>
                                      <a:gd name="connsiteY6" fmla="*/ 2220444 h 2851655"/>
                                      <a:gd name="connsiteX7" fmla="*/ 3226644 w 3857674"/>
                                      <a:gd name="connsiteY7" fmla="*/ 1425897 h 2851655"/>
                                      <a:gd name="connsiteX8" fmla="*/ 2595616 w 3857674"/>
                                      <a:gd name="connsiteY8" fmla="*/ 631350 h 2851655"/>
                                      <a:gd name="connsiteX9" fmla="*/ 1964588 w 3857674"/>
                                      <a:gd name="connsiteY9" fmla="*/ 1425897 h 2851655"/>
                                      <a:gd name="connsiteX0" fmla="*/ 60 w 3895771"/>
                                      <a:gd name="connsiteY0" fmla="*/ 1412887 h 2851158"/>
                                      <a:gd name="connsiteX1" fmla="*/ 2633714 w 3895771"/>
                                      <a:gd name="connsiteY1" fmla="*/ 3 h 2851158"/>
                                      <a:gd name="connsiteX2" fmla="*/ 3895771 w 3895771"/>
                                      <a:gd name="connsiteY2" fmla="*/ 1425578 h 2851158"/>
                                      <a:gd name="connsiteX3" fmla="*/ 2633714 w 3895771"/>
                                      <a:gd name="connsiteY3" fmla="*/ 2851153 h 2851158"/>
                                      <a:gd name="connsiteX4" fmla="*/ 60 w 3895771"/>
                                      <a:gd name="connsiteY4" fmla="*/ 1412887 h 2851158"/>
                                      <a:gd name="connsiteX5" fmla="*/ 2002685 w 3895771"/>
                                      <a:gd name="connsiteY5" fmla="*/ 1425578 h 2851158"/>
                                      <a:gd name="connsiteX6" fmla="*/ 2633713 w 3895771"/>
                                      <a:gd name="connsiteY6" fmla="*/ 2220125 h 2851158"/>
                                      <a:gd name="connsiteX7" fmla="*/ 3264741 w 3895771"/>
                                      <a:gd name="connsiteY7" fmla="*/ 1425578 h 2851158"/>
                                      <a:gd name="connsiteX8" fmla="*/ 2633713 w 3895771"/>
                                      <a:gd name="connsiteY8" fmla="*/ 631031 h 2851158"/>
                                      <a:gd name="connsiteX9" fmla="*/ 2002685 w 3895771"/>
                                      <a:gd name="connsiteY9" fmla="*/ 1425578 h 2851158"/>
                                      <a:gd name="connsiteX0" fmla="*/ 1 w 3895712"/>
                                      <a:gd name="connsiteY0" fmla="*/ 1412887 h 2851158"/>
                                      <a:gd name="connsiteX1" fmla="*/ 2633655 w 3895712"/>
                                      <a:gd name="connsiteY1" fmla="*/ 3 h 2851158"/>
                                      <a:gd name="connsiteX2" fmla="*/ 3895712 w 3895712"/>
                                      <a:gd name="connsiteY2" fmla="*/ 1425578 h 2851158"/>
                                      <a:gd name="connsiteX3" fmla="*/ 2633655 w 3895712"/>
                                      <a:gd name="connsiteY3" fmla="*/ 2851153 h 2851158"/>
                                      <a:gd name="connsiteX4" fmla="*/ 1 w 3895712"/>
                                      <a:gd name="connsiteY4" fmla="*/ 1412887 h 2851158"/>
                                      <a:gd name="connsiteX5" fmla="*/ 2002626 w 3895712"/>
                                      <a:gd name="connsiteY5" fmla="*/ 1425578 h 2851158"/>
                                      <a:gd name="connsiteX6" fmla="*/ 2633654 w 3895712"/>
                                      <a:gd name="connsiteY6" fmla="*/ 2220125 h 2851158"/>
                                      <a:gd name="connsiteX7" fmla="*/ 3264682 w 3895712"/>
                                      <a:gd name="connsiteY7" fmla="*/ 1425578 h 2851158"/>
                                      <a:gd name="connsiteX8" fmla="*/ 2633654 w 3895712"/>
                                      <a:gd name="connsiteY8" fmla="*/ 631031 h 2851158"/>
                                      <a:gd name="connsiteX9" fmla="*/ 2002626 w 3895712"/>
                                      <a:gd name="connsiteY9" fmla="*/ 1425578 h 2851158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2066125 w 3959211"/>
                                      <a:gd name="connsiteY5" fmla="*/ 1425621 h 2851220"/>
                                      <a:gd name="connsiteX6" fmla="*/ 2697153 w 3959211"/>
                                      <a:gd name="connsiteY6" fmla="*/ 2220168 h 2851220"/>
                                      <a:gd name="connsiteX7" fmla="*/ 3328181 w 3959211"/>
                                      <a:gd name="connsiteY7" fmla="*/ 1425621 h 2851220"/>
                                      <a:gd name="connsiteX8" fmla="*/ 2697153 w 3959211"/>
                                      <a:gd name="connsiteY8" fmla="*/ 631074 h 2851220"/>
                                      <a:gd name="connsiteX9" fmla="*/ 2066125 w 3959211"/>
                                      <a:gd name="connsiteY9" fmla="*/ 1425621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97153 w 3959211"/>
                                      <a:gd name="connsiteY6" fmla="*/ 2220168 h 2851220"/>
                                      <a:gd name="connsiteX7" fmla="*/ 3328181 w 3959211"/>
                                      <a:gd name="connsiteY7" fmla="*/ 1425621 h 2851220"/>
                                      <a:gd name="connsiteX8" fmla="*/ 2697153 w 3959211"/>
                                      <a:gd name="connsiteY8" fmla="*/ 631074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97153 w 3959211"/>
                                      <a:gd name="connsiteY6" fmla="*/ 2220168 h 2851220"/>
                                      <a:gd name="connsiteX7" fmla="*/ 3328181 w 3959211"/>
                                      <a:gd name="connsiteY7" fmla="*/ 1425621 h 2851220"/>
                                      <a:gd name="connsiteX8" fmla="*/ 2659053 w 3959211"/>
                                      <a:gd name="connsiteY8" fmla="*/ 745377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59056 w 3959211"/>
                                      <a:gd name="connsiteY6" fmla="*/ 2093171 h 2851220"/>
                                      <a:gd name="connsiteX7" fmla="*/ 3328181 w 3959211"/>
                                      <a:gd name="connsiteY7" fmla="*/ 1425621 h 2851220"/>
                                      <a:gd name="connsiteX8" fmla="*/ 2659053 w 3959211"/>
                                      <a:gd name="connsiteY8" fmla="*/ 745377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59056 w 3959211"/>
                                      <a:gd name="connsiteY6" fmla="*/ 2093171 h 2851220"/>
                                      <a:gd name="connsiteX7" fmla="*/ 3328181 w 3959211"/>
                                      <a:gd name="connsiteY7" fmla="*/ 1425621 h 2851220"/>
                                      <a:gd name="connsiteX8" fmla="*/ 2646353 w 3959211"/>
                                      <a:gd name="connsiteY8" fmla="*/ 758080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27 w 3959211"/>
                                      <a:gd name="connsiteY5" fmla="*/ 1425624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27 w 3959211"/>
                                      <a:gd name="connsiteY9" fmla="*/ 1425624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2015329 w 3959211"/>
                                      <a:gd name="connsiteY5" fmla="*/ 1400227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2015329 w 3959211"/>
                                      <a:gd name="connsiteY9" fmla="*/ 1400227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31 w 3959211"/>
                                      <a:gd name="connsiteY5" fmla="*/ 1400230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31 w 3959211"/>
                                      <a:gd name="connsiteY9" fmla="*/ 1400230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31 w 3959211"/>
                                      <a:gd name="connsiteY5" fmla="*/ 1400230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31 w 3959211"/>
                                      <a:gd name="connsiteY9" fmla="*/ 1400230 h 2851220"/>
                                      <a:gd name="connsiteX0" fmla="*/ 0 w 3959211"/>
                                      <a:gd name="connsiteY0" fmla="*/ 1463730 h 2851220"/>
                                      <a:gd name="connsiteX1" fmla="*/ 2697154 w 3959211"/>
                                      <a:gd name="connsiteY1" fmla="*/ 46 h 2851220"/>
                                      <a:gd name="connsiteX2" fmla="*/ 3959211 w 3959211"/>
                                      <a:gd name="connsiteY2" fmla="*/ 1425621 h 2851220"/>
                                      <a:gd name="connsiteX3" fmla="*/ 2697154 w 3959211"/>
                                      <a:gd name="connsiteY3" fmla="*/ 2851196 h 2851220"/>
                                      <a:gd name="connsiteX4" fmla="*/ 0 w 3959211"/>
                                      <a:gd name="connsiteY4" fmla="*/ 1463730 h 2851220"/>
                                      <a:gd name="connsiteX5" fmla="*/ 1951831 w 3959211"/>
                                      <a:gd name="connsiteY5" fmla="*/ 1400230 h 2851220"/>
                                      <a:gd name="connsiteX6" fmla="*/ 2659056 w 3959211"/>
                                      <a:gd name="connsiteY6" fmla="*/ 2093171 h 2851220"/>
                                      <a:gd name="connsiteX7" fmla="*/ 3226584 w 3959211"/>
                                      <a:gd name="connsiteY7" fmla="*/ 1400221 h 2851220"/>
                                      <a:gd name="connsiteX8" fmla="*/ 2646353 w 3959211"/>
                                      <a:gd name="connsiteY8" fmla="*/ 758080 h 2851220"/>
                                      <a:gd name="connsiteX9" fmla="*/ 1951831 w 3959211"/>
                                      <a:gd name="connsiteY9" fmla="*/ 1400230 h 2851220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59051 w 3971909"/>
                                      <a:gd name="connsiteY8" fmla="*/ 758045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78101 w 3971909"/>
                                      <a:gd name="connsiteY8" fmla="*/ 76122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78101 w 3971909"/>
                                      <a:gd name="connsiteY8" fmla="*/ 76122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39282 w 3971909"/>
                                      <a:gd name="connsiteY7" fmla="*/ 1400186 h 2851181"/>
                                      <a:gd name="connsiteX8" fmla="*/ 2627301 w 3971909"/>
                                      <a:gd name="connsiteY8" fmla="*/ 69137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71754 w 3971909"/>
                                      <a:gd name="connsiteY6" fmla="*/ 2093136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6452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6452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27301 w 3971909"/>
                                      <a:gd name="connsiteY8" fmla="*/ 691370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11429 w 3971909"/>
                                      <a:gd name="connsiteY6" fmla="*/ 2083611 h 2851181"/>
                                      <a:gd name="connsiteX7" fmla="*/ 3283732 w 3971909"/>
                                      <a:gd name="connsiteY7" fmla="*/ 1397011 h 2851181"/>
                                      <a:gd name="connsiteX8" fmla="*/ 2686832 w 3971909"/>
                                      <a:gd name="connsiteY8" fmla="*/ 731851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32779 w 3971909"/>
                                      <a:gd name="connsiteY5" fmla="*/ 1400195 h 2851181"/>
                                      <a:gd name="connsiteX6" fmla="*/ 2699535 w 3971909"/>
                                      <a:gd name="connsiteY6" fmla="*/ 2121711 h 2851181"/>
                                      <a:gd name="connsiteX7" fmla="*/ 3283732 w 3971909"/>
                                      <a:gd name="connsiteY7" fmla="*/ 1397011 h 2851181"/>
                                      <a:gd name="connsiteX8" fmla="*/ 2686832 w 3971909"/>
                                      <a:gd name="connsiteY8" fmla="*/ 731851 h 2851181"/>
                                      <a:gd name="connsiteX9" fmla="*/ 1932779 w 3971909"/>
                                      <a:gd name="connsiteY9" fmla="*/ 1400195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283732 w 3971909"/>
                                      <a:gd name="connsiteY7" fmla="*/ 1397011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99535 w 3971909"/>
                                      <a:gd name="connsiteY6" fmla="*/ 2121711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  <a:gd name="connsiteX0" fmla="*/ 0 w 3971909"/>
                                      <a:gd name="connsiteY0" fmla="*/ 1400198 h 2851181"/>
                                      <a:gd name="connsiteX1" fmla="*/ 2709852 w 3971909"/>
                                      <a:gd name="connsiteY1" fmla="*/ 11 h 2851181"/>
                                      <a:gd name="connsiteX2" fmla="*/ 3971909 w 3971909"/>
                                      <a:gd name="connsiteY2" fmla="*/ 1425586 h 2851181"/>
                                      <a:gd name="connsiteX3" fmla="*/ 2709852 w 3971909"/>
                                      <a:gd name="connsiteY3" fmla="*/ 2851161 h 2851181"/>
                                      <a:gd name="connsiteX4" fmla="*/ 0 w 3971909"/>
                                      <a:gd name="connsiteY4" fmla="*/ 1400198 h 2851181"/>
                                      <a:gd name="connsiteX5" fmla="*/ 1982785 w 3971909"/>
                                      <a:gd name="connsiteY5" fmla="*/ 1402576 h 2851181"/>
                                      <a:gd name="connsiteX6" fmla="*/ 2673341 w 3971909"/>
                                      <a:gd name="connsiteY6" fmla="*/ 2126473 h 2851181"/>
                                      <a:gd name="connsiteX7" fmla="*/ 3338501 w 3971909"/>
                                      <a:gd name="connsiteY7" fmla="*/ 1408918 h 2851181"/>
                                      <a:gd name="connsiteX8" fmla="*/ 2686832 w 3971909"/>
                                      <a:gd name="connsiteY8" fmla="*/ 731851 h 2851181"/>
                                      <a:gd name="connsiteX9" fmla="*/ 1982785 w 3971909"/>
                                      <a:gd name="connsiteY9" fmla="*/ 1402576 h 2851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3971909" h="2851181">
                                        <a:moveTo>
                                          <a:pt x="0" y="1400198"/>
                                        </a:moveTo>
                                        <a:cubicBezTo>
                                          <a:pt x="-5" y="1235169"/>
                                          <a:pt x="2047867" y="-4220"/>
                                          <a:pt x="2709852" y="11"/>
                                        </a:cubicBezTo>
                                        <a:cubicBezTo>
                                          <a:pt x="3371837" y="4242"/>
                                          <a:pt x="3971909" y="638263"/>
                                          <a:pt x="3971909" y="1425586"/>
                                        </a:cubicBezTo>
                                        <a:cubicBezTo>
                                          <a:pt x="3971909" y="2212909"/>
                                          <a:pt x="3371837" y="2855392"/>
                                          <a:pt x="2709852" y="2851161"/>
                                        </a:cubicBezTo>
                                        <a:cubicBezTo>
                                          <a:pt x="2047867" y="2846930"/>
                                          <a:pt x="5" y="1565227"/>
                                          <a:pt x="0" y="1400198"/>
                                        </a:cubicBezTo>
                                        <a:close/>
                                        <a:moveTo>
                                          <a:pt x="1982785" y="1402576"/>
                                        </a:moveTo>
                                        <a:cubicBezTo>
                                          <a:pt x="1992443" y="1908857"/>
                                          <a:pt x="2406907" y="2125416"/>
                                          <a:pt x="2673341" y="2126473"/>
                                        </a:cubicBezTo>
                                        <a:cubicBezTo>
                                          <a:pt x="2939775" y="2127530"/>
                                          <a:pt x="3350408" y="1871546"/>
                                          <a:pt x="3338501" y="1408918"/>
                                        </a:cubicBezTo>
                                        <a:cubicBezTo>
                                          <a:pt x="3338501" y="970102"/>
                                          <a:pt x="2912785" y="732908"/>
                                          <a:pt x="2686832" y="731851"/>
                                        </a:cubicBezTo>
                                        <a:cubicBezTo>
                                          <a:pt x="2460879" y="730794"/>
                                          <a:pt x="1973127" y="896295"/>
                                          <a:pt x="1982785" y="14025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Elipse 28"/>
                                <wps:cNvSpPr/>
                                <wps:spPr>
                                  <a:xfrm>
                                    <a:off x="5138485" y="12888417"/>
                                    <a:ext cx="2661513" cy="1060540"/>
                                  </a:xfrm>
                                  <a:custGeom>
                                    <a:avLst/>
                                    <a:gdLst>
                                      <a:gd name="connsiteX0" fmla="*/ 0 w 3292089"/>
                                      <a:gd name="connsiteY0" fmla="*/ 699090 h 1398180"/>
                                      <a:gd name="connsiteX1" fmla="*/ 1646045 w 3292089"/>
                                      <a:gd name="connsiteY1" fmla="*/ 0 h 1398180"/>
                                      <a:gd name="connsiteX2" fmla="*/ 3292090 w 3292089"/>
                                      <a:gd name="connsiteY2" fmla="*/ 699090 h 1398180"/>
                                      <a:gd name="connsiteX3" fmla="*/ 1646045 w 3292089"/>
                                      <a:gd name="connsiteY3" fmla="*/ 1398180 h 1398180"/>
                                      <a:gd name="connsiteX4" fmla="*/ 0 w 3292089"/>
                                      <a:gd name="connsiteY4" fmla="*/ 699090 h 1398180"/>
                                      <a:gd name="connsiteX0" fmla="*/ 5442 w 3297532"/>
                                      <a:gd name="connsiteY0" fmla="*/ 767956 h 1467046"/>
                                      <a:gd name="connsiteX1" fmla="*/ 1138917 w 3297532"/>
                                      <a:gd name="connsiteY1" fmla="*/ 104970 h 1467046"/>
                                      <a:gd name="connsiteX2" fmla="*/ 1651487 w 3297532"/>
                                      <a:gd name="connsiteY2" fmla="*/ 68866 h 1467046"/>
                                      <a:gd name="connsiteX3" fmla="*/ 3297532 w 3297532"/>
                                      <a:gd name="connsiteY3" fmla="*/ 767956 h 1467046"/>
                                      <a:gd name="connsiteX4" fmla="*/ 1651487 w 3297532"/>
                                      <a:gd name="connsiteY4" fmla="*/ 1467046 h 1467046"/>
                                      <a:gd name="connsiteX5" fmla="*/ 5442 w 3297532"/>
                                      <a:gd name="connsiteY5" fmla="*/ 767956 h 1467046"/>
                                      <a:gd name="connsiteX0" fmla="*/ 5442 w 3302859"/>
                                      <a:gd name="connsiteY0" fmla="*/ 726455 h 1425545"/>
                                      <a:gd name="connsiteX1" fmla="*/ 1138917 w 3302859"/>
                                      <a:gd name="connsiteY1" fmla="*/ 63469 h 1425545"/>
                                      <a:gd name="connsiteX2" fmla="*/ 1651487 w 3302859"/>
                                      <a:gd name="connsiteY2" fmla="*/ 27365 h 1425545"/>
                                      <a:gd name="connsiteX3" fmla="*/ 2199366 w 3302859"/>
                                      <a:gd name="connsiteY3" fmla="*/ 69819 h 1425545"/>
                                      <a:gd name="connsiteX4" fmla="*/ 3297532 w 3302859"/>
                                      <a:gd name="connsiteY4" fmla="*/ 726455 h 1425545"/>
                                      <a:gd name="connsiteX5" fmla="*/ 1651487 w 3302859"/>
                                      <a:gd name="connsiteY5" fmla="*/ 1425545 h 1425545"/>
                                      <a:gd name="connsiteX6" fmla="*/ 5442 w 3302859"/>
                                      <a:gd name="connsiteY6" fmla="*/ 726455 h 1425545"/>
                                      <a:gd name="connsiteX0" fmla="*/ 5619 w 3271286"/>
                                      <a:gd name="connsiteY0" fmla="*/ 675655 h 1425652"/>
                                      <a:gd name="connsiteX1" fmla="*/ 1107344 w 3271286"/>
                                      <a:gd name="connsiteY1" fmla="*/ 63469 h 1425652"/>
                                      <a:gd name="connsiteX2" fmla="*/ 1619914 w 3271286"/>
                                      <a:gd name="connsiteY2" fmla="*/ 27365 h 1425652"/>
                                      <a:gd name="connsiteX3" fmla="*/ 2167793 w 3271286"/>
                                      <a:gd name="connsiteY3" fmla="*/ 69819 h 1425652"/>
                                      <a:gd name="connsiteX4" fmla="*/ 3265959 w 3271286"/>
                                      <a:gd name="connsiteY4" fmla="*/ 726455 h 1425652"/>
                                      <a:gd name="connsiteX5" fmla="*/ 1619914 w 3271286"/>
                                      <a:gd name="connsiteY5" fmla="*/ 1425545 h 1425652"/>
                                      <a:gd name="connsiteX6" fmla="*/ 5619 w 3271286"/>
                                      <a:gd name="connsiteY6" fmla="*/ 675655 h 1425652"/>
                                      <a:gd name="connsiteX0" fmla="*/ 31 w 3265698"/>
                                      <a:gd name="connsiteY0" fmla="*/ 675655 h 1425652"/>
                                      <a:gd name="connsiteX1" fmla="*/ 1101756 w 3265698"/>
                                      <a:gd name="connsiteY1" fmla="*/ 63469 h 1425652"/>
                                      <a:gd name="connsiteX2" fmla="*/ 1614326 w 3265698"/>
                                      <a:gd name="connsiteY2" fmla="*/ 27365 h 1425652"/>
                                      <a:gd name="connsiteX3" fmla="*/ 2162205 w 3265698"/>
                                      <a:gd name="connsiteY3" fmla="*/ 69819 h 1425652"/>
                                      <a:gd name="connsiteX4" fmla="*/ 3260371 w 3265698"/>
                                      <a:gd name="connsiteY4" fmla="*/ 726455 h 1425652"/>
                                      <a:gd name="connsiteX5" fmla="*/ 1614326 w 3265698"/>
                                      <a:gd name="connsiteY5" fmla="*/ 1425545 h 1425652"/>
                                      <a:gd name="connsiteX6" fmla="*/ 31 w 3265698"/>
                                      <a:gd name="connsiteY6" fmla="*/ 675655 h 1425652"/>
                                      <a:gd name="connsiteX0" fmla="*/ 31 w 3263953"/>
                                      <a:gd name="connsiteY0" fmla="*/ 675655 h 1425652"/>
                                      <a:gd name="connsiteX1" fmla="*/ 1101756 w 3263953"/>
                                      <a:gd name="connsiteY1" fmla="*/ 63469 h 1425652"/>
                                      <a:gd name="connsiteX2" fmla="*/ 1614326 w 3263953"/>
                                      <a:gd name="connsiteY2" fmla="*/ 27365 h 1425652"/>
                                      <a:gd name="connsiteX3" fmla="*/ 2162205 w 3263953"/>
                                      <a:gd name="connsiteY3" fmla="*/ 69819 h 1425652"/>
                                      <a:gd name="connsiteX4" fmla="*/ 3260371 w 3263953"/>
                                      <a:gd name="connsiteY4" fmla="*/ 726455 h 1425652"/>
                                      <a:gd name="connsiteX5" fmla="*/ 1614326 w 3263953"/>
                                      <a:gd name="connsiteY5" fmla="*/ 1425545 h 1425652"/>
                                      <a:gd name="connsiteX6" fmla="*/ 31 w 3263953"/>
                                      <a:gd name="connsiteY6" fmla="*/ 675655 h 1425652"/>
                                      <a:gd name="connsiteX0" fmla="*/ 31 w 3263953"/>
                                      <a:gd name="connsiteY0" fmla="*/ 675655 h 1425712"/>
                                      <a:gd name="connsiteX1" fmla="*/ 1101756 w 3263953"/>
                                      <a:gd name="connsiteY1" fmla="*/ 63469 h 1425712"/>
                                      <a:gd name="connsiteX2" fmla="*/ 1614326 w 3263953"/>
                                      <a:gd name="connsiteY2" fmla="*/ 27365 h 1425712"/>
                                      <a:gd name="connsiteX3" fmla="*/ 2162205 w 3263953"/>
                                      <a:gd name="connsiteY3" fmla="*/ 69819 h 1425712"/>
                                      <a:gd name="connsiteX4" fmla="*/ 3260371 w 3263953"/>
                                      <a:gd name="connsiteY4" fmla="*/ 726455 h 1425712"/>
                                      <a:gd name="connsiteX5" fmla="*/ 1614326 w 3263953"/>
                                      <a:gd name="connsiteY5" fmla="*/ 1425545 h 1425712"/>
                                      <a:gd name="connsiteX6" fmla="*/ 31 w 3263953"/>
                                      <a:gd name="connsiteY6" fmla="*/ 675655 h 1425712"/>
                                      <a:gd name="connsiteX0" fmla="*/ 31 w 3260891"/>
                                      <a:gd name="connsiteY0" fmla="*/ 675655 h 1425712"/>
                                      <a:gd name="connsiteX1" fmla="*/ 1101756 w 3260891"/>
                                      <a:gd name="connsiteY1" fmla="*/ 63469 h 1425712"/>
                                      <a:gd name="connsiteX2" fmla="*/ 1614326 w 3260891"/>
                                      <a:gd name="connsiteY2" fmla="*/ 27365 h 1425712"/>
                                      <a:gd name="connsiteX3" fmla="*/ 2162205 w 3260891"/>
                                      <a:gd name="connsiteY3" fmla="*/ 69819 h 1425712"/>
                                      <a:gd name="connsiteX4" fmla="*/ 3260371 w 3260891"/>
                                      <a:gd name="connsiteY4" fmla="*/ 726455 h 1425712"/>
                                      <a:gd name="connsiteX5" fmla="*/ 1614326 w 3260891"/>
                                      <a:gd name="connsiteY5" fmla="*/ 1425545 h 1425712"/>
                                      <a:gd name="connsiteX6" fmla="*/ 31 w 3260891"/>
                                      <a:gd name="connsiteY6" fmla="*/ 675655 h 1425712"/>
                                      <a:gd name="connsiteX0" fmla="*/ 178 w 3261038"/>
                                      <a:gd name="connsiteY0" fmla="*/ 675655 h 1425712"/>
                                      <a:gd name="connsiteX1" fmla="*/ 1101903 w 3261038"/>
                                      <a:gd name="connsiteY1" fmla="*/ 63469 h 1425712"/>
                                      <a:gd name="connsiteX2" fmla="*/ 1614473 w 3261038"/>
                                      <a:gd name="connsiteY2" fmla="*/ 27365 h 1425712"/>
                                      <a:gd name="connsiteX3" fmla="*/ 2162352 w 3261038"/>
                                      <a:gd name="connsiteY3" fmla="*/ 69819 h 1425712"/>
                                      <a:gd name="connsiteX4" fmla="*/ 3260518 w 3261038"/>
                                      <a:gd name="connsiteY4" fmla="*/ 726455 h 1425712"/>
                                      <a:gd name="connsiteX5" fmla="*/ 1614473 w 3261038"/>
                                      <a:gd name="connsiteY5" fmla="*/ 1425545 h 1425712"/>
                                      <a:gd name="connsiteX6" fmla="*/ 178 w 3261038"/>
                                      <a:gd name="connsiteY6" fmla="*/ 675655 h 1425712"/>
                                      <a:gd name="connsiteX0" fmla="*/ 178 w 3264213"/>
                                      <a:gd name="connsiteY0" fmla="*/ 723280 h 1425545"/>
                                      <a:gd name="connsiteX1" fmla="*/ 1105078 w 3264213"/>
                                      <a:gd name="connsiteY1" fmla="*/ 63469 h 1425545"/>
                                      <a:gd name="connsiteX2" fmla="*/ 1617648 w 3264213"/>
                                      <a:gd name="connsiteY2" fmla="*/ 27365 h 1425545"/>
                                      <a:gd name="connsiteX3" fmla="*/ 2165527 w 3264213"/>
                                      <a:gd name="connsiteY3" fmla="*/ 69819 h 1425545"/>
                                      <a:gd name="connsiteX4" fmla="*/ 3263693 w 3264213"/>
                                      <a:gd name="connsiteY4" fmla="*/ 726455 h 1425545"/>
                                      <a:gd name="connsiteX5" fmla="*/ 1617648 w 3264213"/>
                                      <a:gd name="connsiteY5" fmla="*/ 1425545 h 1425545"/>
                                      <a:gd name="connsiteX6" fmla="*/ 178 w 3264213"/>
                                      <a:gd name="connsiteY6" fmla="*/ 723280 h 1425545"/>
                                      <a:gd name="connsiteX0" fmla="*/ 8 w 3264043"/>
                                      <a:gd name="connsiteY0" fmla="*/ 723280 h 1425545"/>
                                      <a:gd name="connsiteX1" fmla="*/ 1104908 w 3264043"/>
                                      <a:gd name="connsiteY1" fmla="*/ 63469 h 1425545"/>
                                      <a:gd name="connsiteX2" fmla="*/ 1617478 w 3264043"/>
                                      <a:gd name="connsiteY2" fmla="*/ 27365 h 1425545"/>
                                      <a:gd name="connsiteX3" fmla="*/ 2165357 w 3264043"/>
                                      <a:gd name="connsiteY3" fmla="*/ 69819 h 1425545"/>
                                      <a:gd name="connsiteX4" fmla="*/ 3263523 w 3264043"/>
                                      <a:gd name="connsiteY4" fmla="*/ 726455 h 1425545"/>
                                      <a:gd name="connsiteX5" fmla="*/ 1617478 w 3264043"/>
                                      <a:gd name="connsiteY5" fmla="*/ 1425545 h 1425545"/>
                                      <a:gd name="connsiteX6" fmla="*/ 8 w 3264043"/>
                                      <a:gd name="connsiteY6" fmla="*/ 723280 h 1425545"/>
                                      <a:gd name="connsiteX0" fmla="*/ 7 w 3264042"/>
                                      <a:gd name="connsiteY0" fmla="*/ 723280 h 1425545"/>
                                      <a:gd name="connsiteX1" fmla="*/ 1104907 w 3264042"/>
                                      <a:gd name="connsiteY1" fmla="*/ 63469 h 1425545"/>
                                      <a:gd name="connsiteX2" fmla="*/ 1617477 w 3264042"/>
                                      <a:gd name="connsiteY2" fmla="*/ 27365 h 1425545"/>
                                      <a:gd name="connsiteX3" fmla="*/ 2165356 w 3264042"/>
                                      <a:gd name="connsiteY3" fmla="*/ 69819 h 1425545"/>
                                      <a:gd name="connsiteX4" fmla="*/ 3263522 w 3264042"/>
                                      <a:gd name="connsiteY4" fmla="*/ 726455 h 1425545"/>
                                      <a:gd name="connsiteX5" fmla="*/ 1617477 w 3264042"/>
                                      <a:gd name="connsiteY5" fmla="*/ 1425545 h 1425545"/>
                                      <a:gd name="connsiteX6" fmla="*/ 7 w 3264042"/>
                                      <a:gd name="connsiteY6" fmla="*/ 723280 h 1425545"/>
                                      <a:gd name="connsiteX0" fmla="*/ 7 w 3264042"/>
                                      <a:gd name="connsiteY0" fmla="*/ 723280 h 1425545"/>
                                      <a:gd name="connsiteX1" fmla="*/ 1104907 w 3264042"/>
                                      <a:gd name="connsiteY1" fmla="*/ 63469 h 1425545"/>
                                      <a:gd name="connsiteX2" fmla="*/ 1617477 w 3264042"/>
                                      <a:gd name="connsiteY2" fmla="*/ 27365 h 1425545"/>
                                      <a:gd name="connsiteX3" fmla="*/ 2165356 w 3264042"/>
                                      <a:gd name="connsiteY3" fmla="*/ 69819 h 1425545"/>
                                      <a:gd name="connsiteX4" fmla="*/ 3263522 w 3264042"/>
                                      <a:gd name="connsiteY4" fmla="*/ 726455 h 1425545"/>
                                      <a:gd name="connsiteX5" fmla="*/ 1617477 w 3264042"/>
                                      <a:gd name="connsiteY5" fmla="*/ 1425545 h 1425545"/>
                                      <a:gd name="connsiteX6" fmla="*/ 7 w 3264042"/>
                                      <a:gd name="connsiteY6" fmla="*/ 723280 h 1425545"/>
                                      <a:gd name="connsiteX0" fmla="*/ 7 w 3264042"/>
                                      <a:gd name="connsiteY0" fmla="*/ 668681 h 1370946"/>
                                      <a:gd name="connsiteX1" fmla="*/ 1104907 w 3264042"/>
                                      <a:gd name="connsiteY1" fmla="*/ 8870 h 1370946"/>
                                      <a:gd name="connsiteX2" fmla="*/ 1601602 w 3264042"/>
                                      <a:gd name="connsiteY2" fmla="*/ 963366 h 1370946"/>
                                      <a:gd name="connsiteX3" fmla="*/ 2165356 w 3264042"/>
                                      <a:gd name="connsiteY3" fmla="*/ 15220 h 1370946"/>
                                      <a:gd name="connsiteX4" fmla="*/ 3263522 w 3264042"/>
                                      <a:gd name="connsiteY4" fmla="*/ 671856 h 1370946"/>
                                      <a:gd name="connsiteX5" fmla="*/ 1617477 w 3264042"/>
                                      <a:gd name="connsiteY5" fmla="*/ 1370946 h 1370946"/>
                                      <a:gd name="connsiteX6" fmla="*/ 7 w 3264042"/>
                                      <a:gd name="connsiteY6" fmla="*/ 668681 h 137094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2165356 w 3264042"/>
                                      <a:gd name="connsiteY4" fmla="*/ 19870 h 1375596"/>
                                      <a:gd name="connsiteX5" fmla="*/ 3263522 w 3264042"/>
                                      <a:gd name="connsiteY5" fmla="*/ 676506 h 1375596"/>
                                      <a:gd name="connsiteX6" fmla="*/ 1617477 w 3264042"/>
                                      <a:gd name="connsiteY6" fmla="*/ 1375596 h 1375596"/>
                                      <a:gd name="connsiteX7" fmla="*/ 7 w 3264042"/>
                                      <a:gd name="connsiteY7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73331 h 1375596"/>
                                      <a:gd name="connsiteX1" fmla="*/ 1104907 w 3264042"/>
                                      <a:gd name="connsiteY1" fmla="*/ 13520 h 1375596"/>
                                      <a:gd name="connsiteX2" fmla="*/ 1343031 w 3264042"/>
                                      <a:gd name="connsiteY2" fmla="*/ 286569 h 1375596"/>
                                      <a:gd name="connsiteX3" fmla="*/ 1601602 w 3264042"/>
                                      <a:gd name="connsiteY3" fmla="*/ 968016 h 1375596"/>
                                      <a:gd name="connsiteX4" fmla="*/ 1892306 w 3264042"/>
                                      <a:gd name="connsiteY4" fmla="*/ 283394 h 1375596"/>
                                      <a:gd name="connsiteX5" fmla="*/ 2165356 w 3264042"/>
                                      <a:gd name="connsiteY5" fmla="*/ 19870 h 1375596"/>
                                      <a:gd name="connsiteX6" fmla="*/ 3263522 w 3264042"/>
                                      <a:gd name="connsiteY6" fmla="*/ 676506 h 1375596"/>
                                      <a:gd name="connsiteX7" fmla="*/ 1617477 w 3264042"/>
                                      <a:gd name="connsiteY7" fmla="*/ 1375596 h 1375596"/>
                                      <a:gd name="connsiteX8" fmla="*/ 7 w 3264042"/>
                                      <a:gd name="connsiteY8" fmla="*/ 673331 h 1375596"/>
                                      <a:gd name="connsiteX0" fmla="*/ 7 w 3264042"/>
                                      <a:gd name="connsiteY0" fmla="*/ 668346 h 1370611"/>
                                      <a:gd name="connsiteX1" fmla="*/ 1104907 w 3264042"/>
                                      <a:gd name="connsiteY1" fmla="*/ 8535 h 1370611"/>
                                      <a:gd name="connsiteX2" fmla="*/ 1343031 w 3264042"/>
                                      <a:gd name="connsiteY2" fmla="*/ 281584 h 1370611"/>
                                      <a:gd name="connsiteX3" fmla="*/ 1601602 w 3264042"/>
                                      <a:gd name="connsiteY3" fmla="*/ 963031 h 1370611"/>
                                      <a:gd name="connsiteX4" fmla="*/ 1892306 w 3264042"/>
                                      <a:gd name="connsiteY4" fmla="*/ 278409 h 1370611"/>
                                      <a:gd name="connsiteX5" fmla="*/ 2165356 w 3264042"/>
                                      <a:gd name="connsiteY5" fmla="*/ 14885 h 1370611"/>
                                      <a:gd name="connsiteX6" fmla="*/ 3263522 w 3264042"/>
                                      <a:gd name="connsiteY6" fmla="*/ 671521 h 1370611"/>
                                      <a:gd name="connsiteX7" fmla="*/ 1617477 w 3264042"/>
                                      <a:gd name="connsiteY7" fmla="*/ 1370611 h 1370611"/>
                                      <a:gd name="connsiteX8" fmla="*/ 7 w 3264042"/>
                                      <a:gd name="connsiteY8" fmla="*/ 668346 h 1370611"/>
                                      <a:gd name="connsiteX0" fmla="*/ 7 w 3264042"/>
                                      <a:gd name="connsiteY0" fmla="*/ 667821 h 1370086"/>
                                      <a:gd name="connsiteX1" fmla="*/ 1104907 w 3264042"/>
                                      <a:gd name="connsiteY1" fmla="*/ 8010 h 1370086"/>
                                      <a:gd name="connsiteX2" fmla="*/ 1343031 w 3264042"/>
                                      <a:gd name="connsiteY2" fmla="*/ 281059 h 1370086"/>
                                      <a:gd name="connsiteX3" fmla="*/ 1601602 w 3264042"/>
                                      <a:gd name="connsiteY3" fmla="*/ 962506 h 1370086"/>
                                      <a:gd name="connsiteX4" fmla="*/ 1892306 w 3264042"/>
                                      <a:gd name="connsiteY4" fmla="*/ 277884 h 1370086"/>
                                      <a:gd name="connsiteX5" fmla="*/ 2165356 w 3264042"/>
                                      <a:gd name="connsiteY5" fmla="*/ 14360 h 1370086"/>
                                      <a:gd name="connsiteX6" fmla="*/ 3263522 w 3264042"/>
                                      <a:gd name="connsiteY6" fmla="*/ 670996 h 1370086"/>
                                      <a:gd name="connsiteX7" fmla="*/ 1617477 w 3264042"/>
                                      <a:gd name="connsiteY7" fmla="*/ 1370086 h 1370086"/>
                                      <a:gd name="connsiteX8" fmla="*/ 7 w 3264042"/>
                                      <a:gd name="connsiteY8" fmla="*/ 667821 h 137008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01602 w 3264042"/>
                                      <a:gd name="connsiteY3" fmla="*/ 954496 h 1362076"/>
                                      <a:gd name="connsiteX4" fmla="*/ 1892306 w 3264042"/>
                                      <a:gd name="connsiteY4" fmla="*/ 2698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01602 w 3264042"/>
                                      <a:gd name="connsiteY3" fmla="*/ 954496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30177 w 3264042"/>
                                      <a:gd name="connsiteY3" fmla="*/ 954496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30177 w 3264042"/>
                                      <a:gd name="connsiteY3" fmla="*/ 954496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4042"/>
                                      <a:gd name="connsiteY0" fmla="*/ 659811 h 1362076"/>
                                      <a:gd name="connsiteX1" fmla="*/ 1104907 w 3264042"/>
                                      <a:gd name="connsiteY1" fmla="*/ 0 h 1362076"/>
                                      <a:gd name="connsiteX2" fmla="*/ 1343031 w 3264042"/>
                                      <a:gd name="connsiteY2" fmla="*/ 273049 h 1362076"/>
                                      <a:gd name="connsiteX3" fmla="*/ 1611127 w 3264042"/>
                                      <a:gd name="connsiteY3" fmla="*/ 951321 h 1362076"/>
                                      <a:gd name="connsiteX4" fmla="*/ 1914531 w 3264042"/>
                                      <a:gd name="connsiteY4" fmla="*/ 282574 h 1362076"/>
                                      <a:gd name="connsiteX5" fmla="*/ 2165356 w 3264042"/>
                                      <a:gd name="connsiteY5" fmla="*/ 6350 h 1362076"/>
                                      <a:gd name="connsiteX6" fmla="*/ 3263522 w 3264042"/>
                                      <a:gd name="connsiteY6" fmla="*/ 662986 h 1362076"/>
                                      <a:gd name="connsiteX7" fmla="*/ 1617477 w 3264042"/>
                                      <a:gd name="connsiteY7" fmla="*/ 1362076 h 1362076"/>
                                      <a:gd name="connsiteX8" fmla="*/ 7 w 3264042"/>
                                      <a:gd name="connsiteY8" fmla="*/ 659811 h 1362076"/>
                                      <a:gd name="connsiteX0" fmla="*/ 7 w 3263522"/>
                                      <a:gd name="connsiteY0" fmla="*/ 659811 h 1362076"/>
                                      <a:gd name="connsiteX1" fmla="*/ 1104907 w 3263522"/>
                                      <a:gd name="connsiteY1" fmla="*/ 0 h 1362076"/>
                                      <a:gd name="connsiteX2" fmla="*/ 1343031 w 3263522"/>
                                      <a:gd name="connsiteY2" fmla="*/ 273049 h 1362076"/>
                                      <a:gd name="connsiteX3" fmla="*/ 1611127 w 3263522"/>
                                      <a:gd name="connsiteY3" fmla="*/ 951321 h 1362076"/>
                                      <a:gd name="connsiteX4" fmla="*/ 1914531 w 3263522"/>
                                      <a:gd name="connsiteY4" fmla="*/ 282574 h 1362076"/>
                                      <a:gd name="connsiteX5" fmla="*/ 2165356 w 3263522"/>
                                      <a:gd name="connsiteY5" fmla="*/ 6350 h 1362076"/>
                                      <a:gd name="connsiteX6" fmla="*/ 3263522 w 3263522"/>
                                      <a:gd name="connsiteY6" fmla="*/ 662986 h 1362076"/>
                                      <a:gd name="connsiteX7" fmla="*/ 1617477 w 3263522"/>
                                      <a:gd name="connsiteY7" fmla="*/ 1362076 h 1362076"/>
                                      <a:gd name="connsiteX8" fmla="*/ 7 w 3263522"/>
                                      <a:gd name="connsiteY8" fmla="*/ 659811 h 13620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263522" h="1362076">
                                        <a:moveTo>
                                          <a:pt x="7" y="659811"/>
                                        </a:moveTo>
                                        <a:cubicBezTo>
                                          <a:pt x="-2871" y="166098"/>
                                          <a:pt x="941691" y="40315"/>
                                          <a:pt x="1104907" y="0"/>
                                        </a:cubicBezTo>
                                        <a:lnTo>
                                          <a:pt x="1343031" y="273049"/>
                                        </a:lnTo>
                                        <a:cubicBezTo>
                                          <a:pt x="724138" y="397207"/>
                                          <a:pt x="807852" y="952909"/>
                                          <a:pt x="1611127" y="951321"/>
                                        </a:cubicBezTo>
                                        <a:cubicBezTo>
                                          <a:pt x="2414402" y="949733"/>
                                          <a:pt x="2611147" y="453298"/>
                                          <a:pt x="1914531" y="282574"/>
                                        </a:cubicBezTo>
                                        <a:lnTo>
                                          <a:pt x="2165356" y="6350"/>
                                        </a:lnTo>
                                        <a:cubicBezTo>
                                          <a:pt x="2474622" y="62540"/>
                                          <a:pt x="3238419" y="142286"/>
                                          <a:pt x="3263522" y="662986"/>
                                        </a:cubicBezTo>
                                        <a:cubicBezTo>
                                          <a:pt x="3215601" y="1145586"/>
                                          <a:pt x="2161396" y="1362605"/>
                                          <a:pt x="1617477" y="1362076"/>
                                        </a:cubicBezTo>
                                        <a:cubicBezTo>
                                          <a:pt x="1073558" y="1361547"/>
                                          <a:pt x="2885" y="1153524"/>
                                          <a:pt x="7" y="6598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Anillo 28"/>
                                <wps:cNvSpPr/>
                                <wps:spPr>
                                  <a:xfrm>
                                    <a:off x="4013889" y="9610839"/>
                                    <a:ext cx="4931852" cy="4802624"/>
                                  </a:xfrm>
                                  <a:prstGeom prst="donut">
                                    <a:avLst>
                                      <a:gd name="adj" fmla="val 3343"/>
                                    </a:avLst>
                                  </a:prstGeom>
                                  <a:grpFill/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9" name="Cuadro de texto 59"/>
                          <wps:cNvSpPr txBox="1"/>
                          <wps:spPr>
                            <a:xfrm>
                              <a:off x="2304332" y="9317904"/>
                              <a:ext cx="1206111" cy="310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E4AD38C" w14:textId="77777777" w:rsidR="002635D4" w:rsidRDefault="002635D4" w:rsidP="002635D4">
                                <w:pP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es-419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C6A96A"/>
                                    <w:sz w:val="18"/>
                                    <w:lang w:val="es-419"/>
                                  </w:rPr>
                                  <w:t>www.asebc.gob.mx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50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9308542"/>
                          <a:ext cx="747630" cy="2658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698A" w14:textId="77777777" w:rsidR="002635D4" w:rsidRDefault="002635D4" w:rsidP="002635D4">
                            <w:pPr>
                              <w:jc w:val="center"/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instrText>PAGE   \* MERGEFORMAT</w:instrTex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F17905"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color w:val="C6A96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729347" id="Grupo 33" o:spid="_x0000_s1026" style="position:absolute;left:0;text-align:left;margin-left:282.35pt;margin-top:-31.85pt;width:333.55pt;height:779.75pt;z-index:251713536;mso-position-horizontal:right;mso-position-horizontal-relative:page;mso-width-relative:margin" coordsize="42359,99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">
              <v:group id="Grupo 34" o:spid="_x0000_s1027" style="position:absolute;left:23043;width:19316;height:99026" coordorigin="23043" coordsize="19315,99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28" style="position:absolute;left:39828;width:2531;height:9300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" fillcolor="#f7fafd" stroked="f" strokeweight="1pt">
                  <v:fill color2="#64171a" colors="0 #f7fafd;12452f #c6a96a;25559f #64171a;1 #64171a" focus="100%" type="gradient"/>
                </v:rect>
                <v:group id="Grupo 36" o:spid="_x0000_s1029" style="position:absolute;left:23043;top:92898;width:18244;height:6128" coordorigin="23043,92898" coordsize="18244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upo 37" o:spid="_x0000_s1030" style="position:absolute;left:24165;top:92898;width:17122;height:6128" coordorigin="24165,92898" coordsize="17122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Grupo 38" o:spid="_x0000_s1031" style="position:absolute;left:35272;top:92898;width:6015;height:6128" coordorigin="35272,92898" coordsize="6019,6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9" o:spid="_x0000_s1032" type="#_x0000_t75" style="position:absolute;left:35272;top:92898;width:6020;height:6128;visibility:visible;mso-wrap-style:square" coordsize="60198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" path="m,l501648,v55412,,100332,44920,100332,100332l601980,612775,,612775,,xe">
                        <v:imagedata r:id="rId5" o:title="" croptop="7210f" cropbottom="36519f" cropleft="39270f" cropright="14198f"/>
                        <v:formulas/>
                        <v:path o:extrusionok="t" o:connecttype="custom" o:connectlocs="0,0;501648,0;601980,100332;601980,612775;0,612775;0,0" o:connectangles="0,0,0,0,0,0"/>
                      </v:shape>
                      <v:shape id="Imagen 40" o:spid="_x0000_s1033" type="#_x0000_t75" style="position:absolute;left:36679;top:95259;width:3111;height:1309;visibility:visible;mso-wrap-style:square" coordsize="31115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" path="m,l311150,r,l311150,130810,,130810,,xe">
                        <v:imagedata r:id="rId6" o:title=""/>
                        <v:formulas/>
                        <v:path o:extrusionok="t" o:connecttype="custom" o:connectlocs="0,0;311150,0;311150,0;311150,130810;0,130810;0,0" o:connectangles="0,0,0,0,0,0"/>
                      </v:shape>
                    </v:group>
                    <v:group id="Grupo 41" o:spid="_x0000_s1034" style="position:absolute;left:24165;top:96040;width:9492;height:1638" coordorigin="24165,96040" coordsize="19338,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group id="Grupo 42" o:spid="_x0000_s1035" style="position:absolute;left:24165;top:96040;width:11261;height:3266" coordorigin="24165,96040" coordsize="11261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Imagen 43" o:spid="_x0000_s1036" type="#_x0000_t75" style="position:absolute;left:24165;top:96040;width:3355;height: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">
                          <v:imagedata r:id="rId7" o:title="" croptop="8277f" cropbottom="7598f" cropleft="2949f" cropright="33891f"/>
                        </v:shape>
                        <v:shape id="Imagen 44" o:spid="_x0000_s1037" type="#_x0000_t75" style="position:absolute;left:32202;top:96082;width:3224;height:3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">
                          <v:imagedata r:id="rId8" o:title="" croptop="7486f" cropbottom="9743f" cropleft="34638f" cropright="3726f"/>
                        </v:shape>
                      </v:group>
                      <v:group id="Grupo 45" o:spid="_x0000_s1038" style="position:absolute;left:40138;top:96108;width:3365;height:3276" coordorigin="40138,96108" coordsize="49318,4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Anillo 29" o:spid="_x0000_s1039" style="position:absolute;left:49535;top:103992;width:30926;height:23252;rotation:-90;visibility:visible;mso-wrap-style:square;v-text-anchor:middle" coordsize="3971909,285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" path="m,1400198c-5,1235169,2047867,-4220,2709852,11v661985,4231,1262057,638252,1262057,1425575c3971909,2212909,3371837,2855392,2709852,2851161,2047867,2846930,5,1565227,,1400198xm1982785,1402576v9658,506281,424122,722840,690556,723897c2939775,2127530,3350408,1871546,3338501,1408918v,-438816,-425716,-676010,-651669,-677067c2460879,730794,1973127,896295,1982785,1402576xe" filled="f" stroked="f" strokeweight="1pt">
                          <v:stroke joinstyle="miter"/>
                          <v:path arrowok="t" o:connecttype="custom" o:connectlocs="0,1141909;2109946,9;3092610,1162614;2109946,2325219;0,1141909;1543837,1143848;2081518,1734211;2599426,1149021;2092023,596849;1543837,1143848" o:connectangles="0,0,0,0,0,0,0,0,0,0"/>
                        </v:shape>
                        <v:shape id="Elipse 28" o:spid="_x0000_s1040" style="position:absolute;left:51384;top:128884;width:26615;height:10605;visibility:visible;mso-wrap-style:square;v-text-anchor:middle" coordsize="3263522,13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" path="m7,659811c-2871,166098,941691,40315,1104907,r238124,273049c724138,397207,807852,952909,1611127,951321v803275,-1588,1000020,-498023,303404,-668747l2165356,6350v309266,56190,1073063,135936,1098166,656636c3215601,1145586,2161396,1362605,1617477,1362076,1073558,1361547,2885,1153524,7,659811xe" filled="f" stroked="f" strokeweight="1pt">
                          <v:stroke joinstyle="miter"/>
                          <v:path arrowok="t" o:connecttype="custom" o:connectlocs="6,513742;901089,0;1095287,212601;1313929,740718;1561365,220018;1765921,4944;2661513,516214;1319107,1060540;6,513742" o:connectangles="0,0,0,0,0,0,0,0,0"/>
                        </v:shape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Anillo 28" o:spid="_x0000_s1041" type="#_x0000_t23" style="position:absolute;left:40138;top:96108;width:49319;height:48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" adj="703" filled="f" stroked="f" strokeweight="1pt">
                          <v:stroke joinstyle="miter"/>
                        </v:shape>
                      </v:group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9" o:spid="_x0000_s1042" type="#_x0000_t202" style="position:absolute;left:23043;top:93179;width:12061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5E4AD38C" w14:textId="77777777" w:rsidR="002635D4" w:rsidRDefault="002635D4" w:rsidP="002635D4">
                          <w:pPr>
                            <w:rPr>
                              <w:rFonts w:ascii="Arial" w:hAnsi="Arial" w:cs="Arial"/>
                              <w:color w:val="C6A96A"/>
                              <w:sz w:val="18"/>
                              <w:lang w:val="es-419"/>
                            </w:rPr>
                          </w:pPr>
                          <w:r>
                            <w:rPr>
                              <w:rFonts w:ascii="Arial" w:hAnsi="Arial" w:cs="Arial"/>
                              <w:color w:val="C6A96A"/>
                              <w:sz w:val="18"/>
                              <w:lang w:val="es-419"/>
                            </w:rPr>
                            <w:t>www.asebc.gob.mx</w:t>
                          </w:r>
                        </w:p>
                      </w:txbxContent>
                    </v:textbox>
                  </v:shape>
                </v:group>
              </v:group>
              <v:shape id="Cuadro de texto 2" o:spid="_x0000_s1043" type="#_x0000_t202" style="position:absolute;top:93085;width:7476;height:2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<v:textbox>
                  <w:txbxContent>
                    <w:p w14:paraId="3319698A" w14:textId="77777777" w:rsidR="002635D4" w:rsidRDefault="002635D4" w:rsidP="002635D4">
                      <w:pPr>
                        <w:jc w:val="center"/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instrText>PAGE   \* MERGEFORMAT</w:instrTex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separate"/>
                      </w:r>
                      <w:r w:rsidRPr="00F17905"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  <w:lang w:val="es-ES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color w:val="C6A96A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7B8A1940" w14:textId="05584008" w:rsidR="00BF0878" w:rsidRDefault="00BF0878" w:rsidP="00BF0878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>
      <w:rPr>
        <w:rFonts w:ascii="Arial" w:hAnsi="Arial" w:cs="Arial"/>
        <w:sz w:val="20"/>
        <w:szCs w:val="20"/>
        <w:lang w:eastAsia="es-MX"/>
      </w:rPr>
      <w:t>A U D I T O R Í A   S U P E R I O R   D E L   E S T A D O  D E   B A J A   C A L I F O R N I A</w:t>
    </w:r>
  </w:p>
  <w:p w14:paraId="7BF7A5C8" w14:textId="77777777" w:rsidR="0070448C" w:rsidRDefault="00FC6EAA" w:rsidP="00BF0878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sz w:val="20"/>
        <w:szCs w:val="20"/>
        <w:lang w:eastAsia="es-MX"/>
      </w:rPr>
    </w:pPr>
    <w:r w:rsidRPr="001C4C62">
      <w:rPr>
        <w:rFonts w:ascii="Arial" w:hAnsi="Arial" w:cs="Arial"/>
        <w:sz w:val="20"/>
        <w:szCs w:val="20"/>
        <w:lang w:eastAsia="es-MX"/>
      </w:rPr>
      <w:drawing>
        <wp:anchor distT="0" distB="0" distL="114300" distR="114300" simplePos="0" relativeHeight="251711488" behindDoc="0" locked="1" layoutInCell="1" allowOverlap="1" wp14:anchorId="176C63EE" wp14:editId="344271B6">
          <wp:simplePos x="0" y="0"/>
          <wp:positionH relativeFrom="margin">
            <wp:align>left</wp:align>
          </wp:positionH>
          <wp:positionV relativeFrom="page">
            <wp:posOffset>359410</wp:posOffset>
          </wp:positionV>
          <wp:extent cx="2270125" cy="95885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0125" cy="958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9FDB78" w14:textId="77777777" w:rsidR="00BF0878" w:rsidRPr="00E701CE" w:rsidRDefault="00E701CE" w:rsidP="00BF0878">
    <w:pPr>
      <w:pStyle w:val="Encabezado"/>
      <w:tabs>
        <w:tab w:val="clear" w:pos="4320"/>
        <w:tab w:val="clear" w:pos="8640"/>
      </w:tabs>
      <w:ind w:left="4860"/>
      <w:rPr>
        <w:rFonts w:ascii="Arial" w:hAnsi="Arial" w:cs="Arial"/>
        <w:noProof w:val="0"/>
        <w:sz w:val="18"/>
        <w:szCs w:val="21"/>
      </w:rPr>
    </w:pPr>
    <w:r w:rsidRPr="00E701CE">
      <w:rPr>
        <w:rFonts w:ascii="Arial" w:hAnsi="Arial" w:cs="Arial"/>
        <w:noProof w:val="0"/>
        <w:sz w:val="18"/>
        <w:szCs w:val="21"/>
      </w:rPr>
      <w:t>UNIDAD DE TRANSPARENCIA</w:t>
    </w:r>
  </w:p>
  <w:p w14:paraId="1216EFBE" w14:textId="77777777" w:rsidR="00F717EB" w:rsidRDefault="00F717E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</w:p>
  <w:p w14:paraId="08624B10" w14:textId="77777777" w:rsidR="00F717EB" w:rsidRDefault="00F717E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</w:p>
  <w:p w14:paraId="4F378D36" w14:textId="7D36AFB2" w:rsidR="00F717EB" w:rsidRDefault="00F717E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</w:p>
  <w:p w14:paraId="142488AA" w14:textId="610585C6" w:rsidR="00965B48" w:rsidRPr="0055732E" w:rsidRDefault="002C5B2B" w:rsidP="00A52DB6">
    <w:pPr>
      <w:rPr>
        <w:rFonts w:ascii="Arial" w:hAnsi="Arial" w:cs="Arial"/>
        <w:noProof w:val="0"/>
        <w:color w:val="2E74B5" w:themeColor="accent1" w:themeShade="BF"/>
        <w:sz w:val="18"/>
        <w:szCs w:val="21"/>
      </w:rPr>
    </w:pPr>
    <w:r w:rsidRPr="0055732E">
      <w:rPr>
        <w:rFonts w:ascii="Arial" w:hAnsi="Arial" w:cs="Arial"/>
        <w:color w:val="2E74B5" w:themeColor="accent1" w:themeShade="BF"/>
        <w:sz w:val="18"/>
        <w:szCs w:val="21"/>
        <w:lang w:eastAsia="es-MX"/>
      </w:rPr>
      <w:drawing>
        <wp:anchor distT="0" distB="0" distL="114300" distR="114300" simplePos="0" relativeHeight="251709440" behindDoc="1" locked="0" layoutInCell="1" allowOverlap="1" wp14:anchorId="74111B32" wp14:editId="4F4D4353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6198870" cy="6372225"/>
          <wp:effectExtent l="0" t="0" r="0" b="952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nac para oficio-01.pn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8870" cy="637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AA5"/>
    <w:rsid w:val="00001D4B"/>
    <w:rsid w:val="00002D91"/>
    <w:rsid w:val="00003A97"/>
    <w:rsid w:val="00004774"/>
    <w:rsid w:val="0000536C"/>
    <w:rsid w:val="000066E0"/>
    <w:rsid w:val="00007F4B"/>
    <w:rsid w:val="000110C8"/>
    <w:rsid w:val="00011799"/>
    <w:rsid w:val="00011EC9"/>
    <w:rsid w:val="00012DE3"/>
    <w:rsid w:val="000160D5"/>
    <w:rsid w:val="000168EC"/>
    <w:rsid w:val="00017E91"/>
    <w:rsid w:val="000209EB"/>
    <w:rsid w:val="00025563"/>
    <w:rsid w:val="000317B8"/>
    <w:rsid w:val="000327E9"/>
    <w:rsid w:val="0003304F"/>
    <w:rsid w:val="0003444F"/>
    <w:rsid w:val="000369C4"/>
    <w:rsid w:val="00036D67"/>
    <w:rsid w:val="00040691"/>
    <w:rsid w:val="00041823"/>
    <w:rsid w:val="00043191"/>
    <w:rsid w:val="00045407"/>
    <w:rsid w:val="00047826"/>
    <w:rsid w:val="00047E4A"/>
    <w:rsid w:val="00052C3C"/>
    <w:rsid w:val="00056B2F"/>
    <w:rsid w:val="0005749D"/>
    <w:rsid w:val="00057E4F"/>
    <w:rsid w:val="00063D2F"/>
    <w:rsid w:val="00064AF5"/>
    <w:rsid w:val="000661FF"/>
    <w:rsid w:val="00066232"/>
    <w:rsid w:val="00066A08"/>
    <w:rsid w:val="00066CD4"/>
    <w:rsid w:val="00070E54"/>
    <w:rsid w:val="000718F9"/>
    <w:rsid w:val="00071B6A"/>
    <w:rsid w:val="0007255D"/>
    <w:rsid w:val="00073B86"/>
    <w:rsid w:val="00075638"/>
    <w:rsid w:val="00077082"/>
    <w:rsid w:val="0008615A"/>
    <w:rsid w:val="00090847"/>
    <w:rsid w:val="00093418"/>
    <w:rsid w:val="00094754"/>
    <w:rsid w:val="000969CA"/>
    <w:rsid w:val="000A31C7"/>
    <w:rsid w:val="000A576C"/>
    <w:rsid w:val="000A73AD"/>
    <w:rsid w:val="000B1473"/>
    <w:rsid w:val="000B1B88"/>
    <w:rsid w:val="000B31A2"/>
    <w:rsid w:val="000C2ED2"/>
    <w:rsid w:val="000C3117"/>
    <w:rsid w:val="000C4943"/>
    <w:rsid w:val="000C54E8"/>
    <w:rsid w:val="000C5D3C"/>
    <w:rsid w:val="000D02C6"/>
    <w:rsid w:val="000D4CCD"/>
    <w:rsid w:val="000E24A3"/>
    <w:rsid w:val="000E2F17"/>
    <w:rsid w:val="000E3DC8"/>
    <w:rsid w:val="000E4DFF"/>
    <w:rsid w:val="000E5E35"/>
    <w:rsid w:val="000F1354"/>
    <w:rsid w:val="000F147B"/>
    <w:rsid w:val="000F229E"/>
    <w:rsid w:val="000F371E"/>
    <w:rsid w:val="000F43CF"/>
    <w:rsid w:val="000F532C"/>
    <w:rsid w:val="000F5B3B"/>
    <w:rsid w:val="000F5B8A"/>
    <w:rsid w:val="000F7115"/>
    <w:rsid w:val="000F72DD"/>
    <w:rsid w:val="001016BA"/>
    <w:rsid w:val="001032B1"/>
    <w:rsid w:val="001049B9"/>
    <w:rsid w:val="001162EB"/>
    <w:rsid w:val="00116A7F"/>
    <w:rsid w:val="0012026E"/>
    <w:rsid w:val="0012328E"/>
    <w:rsid w:val="00123330"/>
    <w:rsid w:val="0012457F"/>
    <w:rsid w:val="001259F0"/>
    <w:rsid w:val="00141D5D"/>
    <w:rsid w:val="001423F5"/>
    <w:rsid w:val="001428C1"/>
    <w:rsid w:val="001431A3"/>
    <w:rsid w:val="00145CFD"/>
    <w:rsid w:val="00152005"/>
    <w:rsid w:val="00153790"/>
    <w:rsid w:val="0015452F"/>
    <w:rsid w:val="00157472"/>
    <w:rsid w:val="00166024"/>
    <w:rsid w:val="00170FFA"/>
    <w:rsid w:val="00172D2A"/>
    <w:rsid w:val="00173C7A"/>
    <w:rsid w:val="001825A6"/>
    <w:rsid w:val="001843FA"/>
    <w:rsid w:val="0018550F"/>
    <w:rsid w:val="001905B6"/>
    <w:rsid w:val="001929CE"/>
    <w:rsid w:val="00194B02"/>
    <w:rsid w:val="001963B1"/>
    <w:rsid w:val="001A0296"/>
    <w:rsid w:val="001A43E1"/>
    <w:rsid w:val="001A7C76"/>
    <w:rsid w:val="001B17D6"/>
    <w:rsid w:val="001B2DF1"/>
    <w:rsid w:val="001B662A"/>
    <w:rsid w:val="001C2485"/>
    <w:rsid w:val="001C3C2B"/>
    <w:rsid w:val="001C42DA"/>
    <w:rsid w:val="001C5B01"/>
    <w:rsid w:val="001D0193"/>
    <w:rsid w:val="001D0872"/>
    <w:rsid w:val="001D1037"/>
    <w:rsid w:val="001D6AD8"/>
    <w:rsid w:val="001E1480"/>
    <w:rsid w:val="001E334F"/>
    <w:rsid w:val="001E5924"/>
    <w:rsid w:val="001F012F"/>
    <w:rsid w:val="001F0148"/>
    <w:rsid w:val="001F71AB"/>
    <w:rsid w:val="00203BA5"/>
    <w:rsid w:val="00204630"/>
    <w:rsid w:val="00204951"/>
    <w:rsid w:val="002049F9"/>
    <w:rsid w:val="002050C0"/>
    <w:rsid w:val="00205955"/>
    <w:rsid w:val="00207442"/>
    <w:rsid w:val="002125D4"/>
    <w:rsid w:val="00213395"/>
    <w:rsid w:val="002144DE"/>
    <w:rsid w:val="00217B8E"/>
    <w:rsid w:val="00217D38"/>
    <w:rsid w:val="00225644"/>
    <w:rsid w:val="00225DEC"/>
    <w:rsid w:val="00226C17"/>
    <w:rsid w:val="00226EBC"/>
    <w:rsid w:val="00231136"/>
    <w:rsid w:val="002335FE"/>
    <w:rsid w:val="0023552A"/>
    <w:rsid w:val="00235934"/>
    <w:rsid w:val="00257AC4"/>
    <w:rsid w:val="002635D4"/>
    <w:rsid w:val="00266A32"/>
    <w:rsid w:val="0027063F"/>
    <w:rsid w:val="0027243B"/>
    <w:rsid w:val="00274771"/>
    <w:rsid w:val="00277E2B"/>
    <w:rsid w:val="00280FA7"/>
    <w:rsid w:val="0028582E"/>
    <w:rsid w:val="002867BF"/>
    <w:rsid w:val="00286F87"/>
    <w:rsid w:val="002907C0"/>
    <w:rsid w:val="00291478"/>
    <w:rsid w:val="00294725"/>
    <w:rsid w:val="0029492C"/>
    <w:rsid w:val="0029515C"/>
    <w:rsid w:val="00295863"/>
    <w:rsid w:val="002A267E"/>
    <w:rsid w:val="002A504A"/>
    <w:rsid w:val="002A6A73"/>
    <w:rsid w:val="002B1A19"/>
    <w:rsid w:val="002B412B"/>
    <w:rsid w:val="002B5A8A"/>
    <w:rsid w:val="002B5BD2"/>
    <w:rsid w:val="002C1E79"/>
    <w:rsid w:val="002C25DF"/>
    <w:rsid w:val="002C322A"/>
    <w:rsid w:val="002C44DE"/>
    <w:rsid w:val="002C5B2B"/>
    <w:rsid w:val="002D1B67"/>
    <w:rsid w:val="002D310A"/>
    <w:rsid w:val="002D3147"/>
    <w:rsid w:val="002D55E5"/>
    <w:rsid w:val="002D7FD2"/>
    <w:rsid w:val="002E1373"/>
    <w:rsid w:val="002E4472"/>
    <w:rsid w:val="002E5216"/>
    <w:rsid w:val="002E6602"/>
    <w:rsid w:val="002E6AA5"/>
    <w:rsid w:val="002F36C4"/>
    <w:rsid w:val="002F41B5"/>
    <w:rsid w:val="002F652D"/>
    <w:rsid w:val="003027A5"/>
    <w:rsid w:val="003028DD"/>
    <w:rsid w:val="003049D2"/>
    <w:rsid w:val="00304B03"/>
    <w:rsid w:val="00314689"/>
    <w:rsid w:val="003148F5"/>
    <w:rsid w:val="00315BB2"/>
    <w:rsid w:val="00321E3F"/>
    <w:rsid w:val="00323601"/>
    <w:rsid w:val="00324815"/>
    <w:rsid w:val="00332872"/>
    <w:rsid w:val="00340E42"/>
    <w:rsid w:val="003460F1"/>
    <w:rsid w:val="00350213"/>
    <w:rsid w:val="00352F24"/>
    <w:rsid w:val="00355FC0"/>
    <w:rsid w:val="00356F8D"/>
    <w:rsid w:val="003570F5"/>
    <w:rsid w:val="00361060"/>
    <w:rsid w:val="003629B8"/>
    <w:rsid w:val="00363AD0"/>
    <w:rsid w:val="00365321"/>
    <w:rsid w:val="00366290"/>
    <w:rsid w:val="00370395"/>
    <w:rsid w:val="00371B41"/>
    <w:rsid w:val="00371F92"/>
    <w:rsid w:val="003724F2"/>
    <w:rsid w:val="00372E59"/>
    <w:rsid w:val="003754EB"/>
    <w:rsid w:val="00382688"/>
    <w:rsid w:val="00382A2C"/>
    <w:rsid w:val="00382C84"/>
    <w:rsid w:val="003861DE"/>
    <w:rsid w:val="003A3A7F"/>
    <w:rsid w:val="003A4149"/>
    <w:rsid w:val="003A7780"/>
    <w:rsid w:val="003A7F1D"/>
    <w:rsid w:val="003B02F7"/>
    <w:rsid w:val="003B03B2"/>
    <w:rsid w:val="003B4DE4"/>
    <w:rsid w:val="003C53A3"/>
    <w:rsid w:val="003C5944"/>
    <w:rsid w:val="003D024B"/>
    <w:rsid w:val="003D0DD9"/>
    <w:rsid w:val="003D410A"/>
    <w:rsid w:val="003D6252"/>
    <w:rsid w:val="003D6863"/>
    <w:rsid w:val="003D68C6"/>
    <w:rsid w:val="003D7C97"/>
    <w:rsid w:val="003E1FFD"/>
    <w:rsid w:val="003E40B5"/>
    <w:rsid w:val="003E65C0"/>
    <w:rsid w:val="003F06CE"/>
    <w:rsid w:val="003F0DED"/>
    <w:rsid w:val="003F1B9B"/>
    <w:rsid w:val="003F2347"/>
    <w:rsid w:val="003F3992"/>
    <w:rsid w:val="003F446D"/>
    <w:rsid w:val="003F626A"/>
    <w:rsid w:val="004004DE"/>
    <w:rsid w:val="0040241A"/>
    <w:rsid w:val="00402AAF"/>
    <w:rsid w:val="00412CBD"/>
    <w:rsid w:val="0041596B"/>
    <w:rsid w:val="004166B8"/>
    <w:rsid w:val="00416D7A"/>
    <w:rsid w:val="00417C09"/>
    <w:rsid w:val="00420721"/>
    <w:rsid w:val="00422F1D"/>
    <w:rsid w:val="0043243C"/>
    <w:rsid w:val="00434564"/>
    <w:rsid w:val="004371E5"/>
    <w:rsid w:val="004375FC"/>
    <w:rsid w:val="004379C3"/>
    <w:rsid w:val="00437F6B"/>
    <w:rsid w:val="004400F7"/>
    <w:rsid w:val="004401C1"/>
    <w:rsid w:val="00441DCE"/>
    <w:rsid w:val="00441F25"/>
    <w:rsid w:val="00442F9A"/>
    <w:rsid w:val="00453103"/>
    <w:rsid w:val="00461FA4"/>
    <w:rsid w:val="0046358E"/>
    <w:rsid w:val="0046382B"/>
    <w:rsid w:val="00463867"/>
    <w:rsid w:val="0046412D"/>
    <w:rsid w:val="004652AD"/>
    <w:rsid w:val="00474111"/>
    <w:rsid w:val="00475CBE"/>
    <w:rsid w:val="00480C1E"/>
    <w:rsid w:val="00480CD2"/>
    <w:rsid w:val="00483117"/>
    <w:rsid w:val="00483878"/>
    <w:rsid w:val="00485364"/>
    <w:rsid w:val="00490B39"/>
    <w:rsid w:val="00495987"/>
    <w:rsid w:val="00497220"/>
    <w:rsid w:val="004A3798"/>
    <w:rsid w:val="004B0DBD"/>
    <w:rsid w:val="004B2952"/>
    <w:rsid w:val="004B35EF"/>
    <w:rsid w:val="004B4571"/>
    <w:rsid w:val="004B5C83"/>
    <w:rsid w:val="004B67BE"/>
    <w:rsid w:val="004C40A9"/>
    <w:rsid w:val="004C4B45"/>
    <w:rsid w:val="004C4FDF"/>
    <w:rsid w:val="004C5436"/>
    <w:rsid w:val="004D1A71"/>
    <w:rsid w:val="004D5842"/>
    <w:rsid w:val="004E2388"/>
    <w:rsid w:val="004E23D5"/>
    <w:rsid w:val="004E28C0"/>
    <w:rsid w:val="004E3223"/>
    <w:rsid w:val="004E425E"/>
    <w:rsid w:val="004E4877"/>
    <w:rsid w:val="004E544B"/>
    <w:rsid w:val="004E5483"/>
    <w:rsid w:val="004E6B6B"/>
    <w:rsid w:val="004E7C3F"/>
    <w:rsid w:val="004F0B87"/>
    <w:rsid w:val="004F12A8"/>
    <w:rsid w:val="004F3151"/>
    <w:rsid w:val="004F4779"/>
    <w:rsid w:val="004F4A67"/>
    <w:rsid w:val="004F5482"/>
    <w:rsid w:val="004F7D10"/>
    <w:rsid w:val="004F7EF4"/>
    <w:rsid w:val="005027E6"/>
    <w:rsid w:val="00506028"/>
    <w:rsid w:val="00506113"/>
    <w:rsid w:val="00510971"/>
    <w:rsid w:val="005169AB"/>
    <w:rsid w:val="0051745A"/>
    <w:rsid w:val="005202EE"/>
    <w:rsid w:val="005208E3"/>
    <w:rsid w:val="00533ABE"/>
    <w:rsid w:val="00533E27"/>
    <w:rsid w:val="00533EE3"/>
    <w:rsid w:val="005449D0"/>
    <w:rsid w:val="005455C5"/>
    <w:rsid w:val="00551390"/>
    <w:rsid w:val="00552807"/>
    <w:rsid w:val="00553675"/>
    <w:rsid w:val="00555937"/>
    <w:rsid w:val="00555ED1"/>
    <w:rsid w:val="0055732E"/>
    <w:rsid w:val="00560AB5"/>
    <w:rsid w:val="00562D22"/>
    <w:rsid w:val="005638BA"/>
    <w:rsid w:val="00564611"/>
    <w:rsid w:val="0056725C"/>
    <w:rsid w:val="00567F1E"/>
    <w:rsid w:val="0058004B"/>
    <w:rsid w:val="00582882"/>
    <w:rsid w:val="005835C3"/>
    <w:rsid w:val="0058410E"/>
    <w:rsid w:val="005923DD"/>
    <w:rsid w:val="005A1867"/>
    <w:rsid w:val="005A2DAA"/>
    <w:rsid w:val="005A2E2C"/>
    <w:rsid w:val="005A4BA2"/>
    <w:rsid w:val="005A6125"/>
    <w:rsid w:val="005A743C"/>
    <w:rsid w:val="005B3DF3"/>
    <w:rsid w:val="005B6038"/>
    <w:rsid w:val="005B71B4"/>
    <w:rsid w:val="005C031C"/>
    <w:rsid w:val="005C12BF"/>
    <w:rsid w:val="005C359D"/>
    <w:rsid w:val="005C3FE7"/>
    <w:rsid w:val="005C615A"/>
    <w:rsid w:val="005C76C8"/>
    <w:rsid w:val="005D33FA"/>
    <w:rsid w:val="005D3DAC"/>
    <w:rsid w:val="005D671A"/>
    <w:rsid w:val="005D72B8"/>
    <w:rsid w:val="005E3E92"/>
    <w:rsid w:val="005E5E4D"/>
    <w:rsid w:val="005F0C38"/>
    <w:rsid w:val="005F1B58"/>
    <w:rsid w:val="005F2AA4"/>
    <w:rsid w:val="005F451F"/>
    <w:rsid w:val="005F72F5"/>
    <w:rsid w:val="00600130"/>
    <w:rsid w:val="006071D3"/>
    <w:rsid w:val="00610ACA"/>
    <w:rsid w:val="00610B84"/>
    <w:rsid w:val="00615EF3"/>
    <w:rsid w:val="00616EDF"/>
    <w:rsid w:val="00617865"/>
    <w:rsid w:val="00621DE4"/>
    <w:rsid w:val="006223D6"/>
    <w:rsid w:val="00623803"/>
    <w:rsid w:val="006239BE"/>
    <w:rsid w:val="00624A72"/>
    <w:rsid w:val="00624C80"/>
    <w:rsid w:val="00627067"/>
    <w:rsid w:val="0063040A"/>
    <w:rsid w:val="0063603A"/>
    <w:rsid w:val="00637CF3"/>
    <w:rsid w:val="006455EC"/>
    <w:rsid w:val="00645741"/>
    <w:rsid w:val="0065109B"/>
    <w:rsid w:val="00653161"/>
    <w:rsid w:val="006548C2"/>
    <w:rsid w:val="00654A33"/>
    <w:rsid w:val="00657E2C"/>
    <w:rsid w:val="00662F3E"/>
    <w:rsid w:val="00667BE7"/>
    <w:rsid w:val="00671522"/>
    <w:rsid w:val="00674139"/>
    <w:rsid w:val="006754A1"/>
    <w:rsid w:val="0068147A"/>
    <w:rsid w:val="00682A7C"/>
    <w:rsid w:val="00682B1F"/>
    <w:rsid w:val="00685D71"/>
    <w:rsid w:val="006863FD"/>
    <w:rsid w:val="00686A0B"/>
    <w:rsid w:val="0068707A"/>
    <w:rsid w:val="0069303C"/>
    <w:rsid w:val="006936BC"/>
    <w:rsid w:val="00693F8E"/>
    <w:rsid w:val="00696193"/>
    <w:rsid w:val="00696543"/>
    <w:rsid w:val="00697CBF"/>
    <w:rsid w:val="006B26C5"/>
    <w:rsid w:val="006B57E3"/>
    <w:rsid w:val="006B6A30"/>
    <w:rsid w:val="006B6CBD"/>
    <w:rsid w:val="006C01B9"/>
    <w:rsid w:val="006C3E7B"/>
    <w:rsid w:val="006C6FE1"/>
    <w:rsid w:val="006C7E3E"/>
    <w:rsid w:val="006D27A6"/>
    <w:rsid w:val="006D2A70"/>
    <w:rsid w:val="006D7077"/>
    <w:rsid w:val="006E072A"/>
    <w:rsid w:val="006E19F5"/>
    <w:rsid w:val="006E2508"/>
    <w:rsid w:val="006F17CE"/>
    <w:rsid w:val="006F1AD9"/>
    <w:rsid w:val="006F5547"/>
    <w:rsid w:val="00702B79"/>
    <w:rsid w:val="00702E23"/>
    <w:rsid w:val="0070448C"/>
    <w:rsid w:val="00721725"/>
    <w:rsid w:val="00725E87"/>
    <w:rsid w:val="00732422"/>
    <w:rsid w:val="00733106"/>
    <w:rsid w:val="00737202"/>
    <w:rsid w:val="00741E83"/>
    <w:rsid w:val="00744BFC"/>
    <w:rsid w:val="00746BE2"/>
    <w:rsid w:val="00747392"/>
    <w:rsid w:val="00747AD1"/>
    <w:rsid w:val="00747DA7"/>
    <w:rsid w:val="007545B6"/>
    <w:rsid w:val="0075575C"/>
    <w:rsid w:val="007561C9"/>
    <w:rsid w:val="0076051A"/>
    <w:rsid w:val="00763042"/>
    <w:rsid w:val="007652C3"/>
    <w:rsid w:val="00765DD2"/>
    <w:rsid w:val="007667BE"/>
    <w:rsid w:val="00766EB5"/>
    <w:rsid w:val="0077157C"/>
    <w:rsid w:val="00775C16"/>
    <w:rsid w:val="007802C7"/>
    <w:rsid w:val="00780B9E"/>
    <w:rsid w:val="00780C5D"/>
    <w:rsid w:val="00781AEE"/>
    <w:rsid w:val="00782175"/>
    <w:rsid w:val="0078377D"/>
    <w:rsid w:val="00784261"/>
    <w:rsid w:val="00786D24"/>
    <w:rsid w:val="00787783"/>
    <w:rsid w:val="007A3C3C"/>
    <w:rsid w:val="007A5D5D"/>
    <w:rsid w:val="007A66E6"/>
    <w:rsid w:val="007B1955"/>
    <w:rsid w:val="007B383A"/>
    <w:rsid w:val="007B6EED"/>
    <w:rsid w:val="007C0F8B"/>
    <w:rsid w:val="007C1763"/>
    <w:rsid w:val="007C17A9"/>
    <w:rsid w:val="007C6801"/>
    <w:rsid w:val="007C7A5C"/>
    <w:rsid w:val="007D3ECD"/>
    <w:rsid w:val="007D623E"/>
    <w:rsid w:val="007D6B59"/>
    <w:rsid w:val="007D7A4E"/>
    <w:rsid w:val="007E02A7"/>
    <w:rsid w:val="007E56E9"/>
    <w:rsid w:val="007E5CD6"/>
    <w:rsid w:val="007E7FE6"/>
    <w:rsid w:val="007F0648"/>
    <w:rsid w:val="007F4E75"/>
    <w:rsid w:val="007F61E1"/>
    <w:rsid w:val="008013CA"/>
    <w:rsid w:val="00803120"/>
    <w:rsid w:val="00804174"/>
    <w:rsid w:val="00813732"/>
    <w:rsid w:val="00816785"/>
    <w:rsid w:val="00823BA7"/>
    <w:rsid w:val="0082446D"/>
    <w:rsid w:val="00826F98"/>
    <w:rsid w:val="00831D0A"/>
    <w:rsid w:val="008329C0"/>
    <w:rsid w:val="008347F4"/>
    <w:rsid w:val="00836604"/>
    <w:rsid w:val="00840F09"/>
    <w:rsid w:val="008418B8"/>
    <w:rsid w:val="008418D2"/>
    <w:rsid w:val="0084268F"/>
    <w:rsid w:val="00847A0F"/>
    <w:rsid w:val="00850146"/>
    <w:rsid w:val="00851B37"/>
    <w:rsid w:val="008522D2"/>
    <w:rsid w:val="00856311"/>
    <w:rsid w:val="00857168"/>
    <w:rsid w:val="008572B6"/>
    <w:rsid w:val="0085751A"/>
    <w:rsid w:val="00862F9B"/>
    <w:rsid w:val="00863C69"/>
    <w:rsid w:val="00864752"/>
    <w:rsid w:val="00873217"/>
    <w:rsid w:val="00873F1E"/>
    <w:rsid w:val="00874657"/>
    <w:rsid w:val="00874962"/>
    <w:rsid w:val="00875C45"/>
    <w:rsid w:val="00891674"/>
    <w:rsid w:val="00891F2E"/>
    <w:rsid w:val="008953C2"/>
    <w:rsid w:val="008A1588"/>
    <w:rsid w:val="008A2CE5"/>
    <w:rsid w:val="008A3243"/>
    <w:rsid w:val="008A499B"/>
    <w:rsid w:val="008A71CA"/>
    <w:rsid w:val="008B49F3"/>
    <w:rsid w:val="008B4F38"/>
    <w:rsid w:val="008C0C90"/>
    <w:rsid w:val="008C36A2"/>
    <w:rsid w:val="008C554C"/>
    <w:rsid w:val="008C573C"/>
    <w:rsid w:val="008C5B0E"/>
    <w:rsid w:val="008C64D7"/>
    <w:rsid w:val="008D1FBF"/>
    <w:rsid w:val="008D2595"/>
    <w:rsid w:val="008D2E11"/>
    <w:rsid w:val="008D3D29"/>
    <w:rsid w:val="008D4D02"/>
    <w:rsid w:val="008D6DC2"/>
    <w:rsid w:val="008E03B8"/>
    <w:rsid w:val="008E3070"/>
    <w:rsid w:val="008E654D"/>
    <w:rsid w:val="008E6801"/>
    <w:rsid w:val="008E74E7"/>
    <w:rsid w:val="008F0975"/>
    <w:rsid w:val="008F26A6"/>
    <w:rsid w:val="008F6E4C"/>
    <w:rsid w:val="00900D75"/>
    <w:rsid w:val="00901091"/>
    <w:rsid w:val="00907863"/>
    <w:rsid w:val="00911AE9"/>
    <w:rsid w:val="00911CB4"/>
    <w:rsid w:val="00912C5D"/>
    <w:rsid w:val="009132E1"/>
    <w:rsid w:val="009139BF"/>
    <w:rsid w:val="0091416C"/>
    <w:rsid w:val="0092423F"/>
    <w:rsid w:val="00925B15"/>
    <w:rsid w:val="00931E08"/>
    <w:rsid w:val="00931FD2"/>
    <w:rsid w:val="0093285E"/>
    <w:rsid w:val="009351E4"/>
    <w:rsid w:val="00935D91"/>
    <w:rsid w:val="00937250"/>
    <w:rsid w:val="00941541"/>
    <w:rsid w:val="00942D29"/>
    <w:rsid w:val="00944631"/>
    <w:rsid w:val="00950D18"/>
    <w:rsid w:val="00951275"/>
    <w:rsid w:val="00952E97"/>
    <w:rsid w:val="0095311E"/>
    <w:rsid w:val="009534CA"/>
    <w:rsid w:val="00953807"/>
    <w:rsid w:val="009562E8"/>
    <w:rsid w:val="00956FB8"/>
    <w:rsid w:val="009611DE"/>
    <w:rsid w:val="0096361B"/>
    <w:rsid w:val="00963637"/>
    <w:rsid w:val="00964900"/>
    <w:rsid w:val="00964C77"/>
    <w:rsid w:val="00965B48"/>
    <w:rsid w:val="009670BE"/>
    <w:rsid w:val="009802ED"/>
    <w:rsid w:val="00980963"/>
    <w:rsid w:val="0098173D"/>
    <w:rsid w:val="00981866"/>
    <w:rsid w:val="009819DD"/>
    <w:rsid w:val="0098276D"/>
    <w:rsid w:val="00985DDE"/>
    <w:rsid w:val="00986C57"/>
    <w:rsid w:val="00986E7A"/>
    <w:rsid w:val="00990E7D"/>
    <w:rsid w:val="00991055"/>
    <w:rsid w:val="009910A8"/>
    <w:rsid w:val="00993631"/>
    <w:rsid w:val="00996702"/>
    <w:rsid w:val="00997A43"/>
    <w:rsid w:val="009A2B6D"/>
    <w:rsid w:val="009A3109"/>
    <w:rsid w:val="009A3CE8"/>
    <w:rsid w:val="009A7046"/>
    <w:rsid w:val="009B3A00"/>
    <w:rsid w:val="009B3B2A"/>
    <w:rsid w:val="009B5991"/>
    <w:rsid w:val="009B6872"/>
    <w:rsid w:val="009C068E"/>
    <w:rsid w:val="009C7794"/>
    <w:rsid w:val="009D0D49"/>
    <w:rsid w:val="009E24F7"/>
    <w:rsid w:val="009E384A"/>
    <w:rsid w:val="009E45DE"/>
    <w:rsid w:val="009F0D92"/>
    <w:rsid w:val="009F257C"/>
    <w:rsid w:val="009F4E04"/>
    <w:rsid w:val="009F5171"/>
    <w:rsid w:val="009F519A"/>
    <w:rsid w:val="009F595F"/>
    <w:rsid w:val="009F76DB"/>
    <w:rsid w:val="00A109C3"/>
    <w:rsid w:val="00A11767"/>
    <w:rsid w:val="00A11FBD"/>
    <w:rsid w:val="00A12943"/>
    <w:rsid w:val="00A32678"/>
    <w:rsid w:val="00A34C07"/>
    <w:rsid w:val="00A35938"/>
    <w:rsid w:val="00A374F1"/>
    <w:rsid w:val="00A405B7"/>
    <w:rsid w:val="00A418D4"/>
    <w:rsid w:val="00A44D86"/>
    <w:rsid w:val="00A527DB"/>
    <w:rsid w:val="00A52DB6"/>
    <w:rsid w:val="00A53E99"/>
    <w:rsid w:val="00A542F0"/>
    <w:rsid w:val="00A655CD"/>
    <w:rsid w:val="00A65F3B"/>
    <w:rsid w:val="00A67F41"/>
    <w:rsid w:val="00A70999"/>
    <w:rsid w:val="00A70B0D"/>
    <w:rsid w:val="00A728E0"/>
    <w:rsid w:val="00A73EC4"/>
    <w:rsid w:val="00A74480"/>
    <w:rsid w:val="00A752B7"/>
    <w:rsid w:val="00A77367"/>
    <w:rsid w:val="00A774D3"/>
    <w:rsid w:val="00A81A6E"/>
    <w:rsid w:val="00A8377E"/>
    <w:rsid w:val="00A85574"/>
    <w:rsid w:val="00A86B8C"/>
    <w:rsid w:val="00A92933"/>
    <w:rsid w:val="00A92B44"/>
    <w:rsid w:val="00A939FD"/>
    <w:rsid w:val="00A9433F"/>
    <w:rsid w:val="00A94584"/>
    <w:rsid w:val="00A95211"/>
    <w:rsid w:val="00A960D6"/>
    <w:rsid w:val="00AA14F9"/>
    <w:rsid w:val="00AA4F59"/>
    <w:rsid w:val="00AA635B"/>
    <w:rsid w:val="00AA7576"/>
    <w:rsid w:val="00AA7EA1"/>
    <w:rsid w:val="00AB0064"/>
    <w:rsid w:val="00AC3456"/>
    <w:rsid w:val="00AC3458"/>
    <w:rsid w:val="00AC3D59"/>
    <w:rsid w:val="00AC44D6"/>
    <w:rsid w:val="00AC4AF9"/>
    <w:rsid w:val="00AC6787"/>
    <w:rsid w:val="00AD14FE"/>
    <w:rsid w:val="00AD284A"/>
    <w:rsid w:val="00AD288A"/>
    <w:rsid w:val="00AD5043"/>
    <w:rsid w:val="00AD5226"/>
    <w:rsid w:val="00AE2EC3"/>
    <w:rsid w:val="00AE329E"/>
    <w:rsid w:val="00AE3EFA"/>
    <w:rsid w:val="00AE421D"/>
    <w:rsid w:val="00AE4AF9"/>
    <w:rsid w:val="00AE5BEB"/>
    <w:rsid w:val="00AF0131"/>
    <w:rsid w:val="00AF12F8"/>
    <w:rsid w:val="00AF13E2"/>
    <w:rsid w:val="00AF6CAB"/>
    <w:rsid w:val="00AF7387"/>
    <w:rsid w:val="00AF7FD4"/>
    <w:rsid w:val="00B00009"/>
    <w:rsid w:val="00B0174B"/>
    <w:rsid w:val="00B017F1"/>
    <w:rsid w:val="00B019A0"/>
    <w:rsid w:val="00B030B1"/>
    <w:rsid w:val="00B06C13"/>
    <w:rsid w:val="00B11EAB"/>
    <w:rsid w:val="00B13222"/>
    <w:rsid w:val="00B1380C"/>
    <w:rsid w:val="00B2115E"/>
    <w:rsid w:val="00B21471"/>
    <w:rsid w:val="00B25BFD"/>
    <w:rsid w:val="00B266BE"/>
    <w:rsid w:val="00B27436"/>
    <w:rsid w:val="00B27D26"/>
    <w:rsid w:val="00B35ADD"/>
    <w:rsid w:val="00B370B8"/>
    <w:rsid w:val="00B407A9"/>
    <w:rsid w:val="00B414F5"/>
    <w:rsid w:val="00B43C17"/>
    <w:rsid w:val="00B51AFB"/>
    <w:rsid w:val="00B54FB3"/>
    <w:rsid w:val="00B56526"/>
    <w:rsid w:val="00B570E3"/>
    <w:rsid w:val="00B572AD"/>
    <w:rsid w:val="00B5745D"/>
    <w:rsid w:val="00B5767A"/>
    <w:rsid w:val="00B61B76"/>
    <w:rsid w:val="00B62D56"/>
    <w:rsid w:val="00B64BCE"/>
    <w:rsid w:val="00B67025"/>
    <w:rsid w:val="00B763CF"/>
    <w:rsid w:val="00B77E49"/>
    <w:rsid w:val="00B806AE"/>
    <w:rsid w:val="00B80F8C"/>
    <w:rsid w:val="00B82CC4"/>
    <w:rsid w:val="00B84322"/>
    <w:rsid w:val="00B875C0"/>
    <w:rsid w:val="00B90222"/>
    <w:rsid w:val="00B93C39"/>
    <w:rsid w:val="00B948E7"/>
    <w:rsid w:val="00B94953"/>
    <w:rsid w:val="00B954C9"/>
    <w:rsid w:val="00B95F61"/>
    <w:rsid w:val="00B9642F"/>
    <w:rsid w:val="00B96A7B"/>
    <w:rsid w:val="00B96CA0"/>
    <w:rsid w:val="00B97379"/>
    <w:rsid w:val="00BA0FA7"/>
    <w:rsid w:val="00BA4D29"/>
    <w:rsid w:val="00BB1638"/>
    <w:rsid w:val="00BB217F"/>
    <w:rsid w:val="00BC6289"/>
    <w:rsid w:val="00BC76F8"/>
    <w:rsid w:val="00BD01B3"/>
    <w:rsid w:val="00BD0A80"/>
    <w:rsid w:val="00BD75D7"/>
    <w:rsid w:val="00BE1FC8"/>
    <w:rsid w:val="00BE711B"/>
    <w:rsid w:val="00BF0878"/>
    <w:rsid w:val="00BF08AB"/>
    <w:rsid w:val="00BF406A"/>
    <w:rsid w:val="00BF4C26"/>
    <w:rsid w:val="00C01B0A"/>
    <w:rsid w:val="00C04D10"/>
    <w:rsid w:val="00C05008"/>
    <w:rsid w:val="00C130A0"/>
    <w:rsid w:val="00C16E22"/>
    <w:rsid w:val="00C17FBF"/>
    <w:rsid w:val="00C234F6"/>
    <w:rsid w:val="00C24D49"/>
    <w:rsid w:val="00C25809"/>
    <w:rsid w:val="00C313C1"/>
    <w:rsid w:val="00C3403E"/>
    <w:rsid w:val="00C353B8"/>
    <w:rsid w:val="00C37F6F"/>
    <w:rsid w:val="00C41436"/>
    <w:rsid w:val="00C4300E"/>
    <w:rsid w:val="00C47C97"/>
    <w:rsid w:val="00C51D36"/>
    <w:rsid w:val="00C54EE1"/>
    <w:rsid w:val="00C55238"/>
    <w:rsid w:val="00C75436"/>
    <w:rsid w:val="00C763AF"/>
    <w:rsid w:val="00C76F8E"/>
    <w:rsid w:val="00C777FC"/>
    <w:rsid w:val="00C834AF"/>
    <w:rsid w:val="00C87EFF"/>
    <w:rsid w:val="00C92DB7"/>
    <w:rsid w:val="00CA1E88"/>
    <w:rsid w:val="00CA35BA"/>
    <w:rsid w:val="00CA5C0E"/>
    <w:rsid w:val="00CB064D"/>
    <w:rsid w:val="00CB069A"/>
    <w:rsid w:val="00CB1893"/>
    <w:rsid w:val="00CB3B0D"/>
    <w:rsid w:val="00CB3BD2"/>
    <w:rsid w:val="00CB5F7A"/>
    <w:rsid w:val="00CB7AF0"/>
    <w:rsid w:val="00CC1521"/>
    <w:rsid w:val="00CC66CE"/>
    <w:rsid w:val="00CD01CD"/>
    <w:rsid w:val="00CD255A"/>
    <w:rsid w:val="00CD78D2"/>
    <w:rsid w:val="00CE00AD"/>
    <w:rsid w:val="00CE0359"/>
    <w:rsid w:val="00CE1688"/>
    <w:rsid w:val="00CF10D7"/>
    <w:rsid w:val="00CF3387"/>
    <w:rsid w:val="00CF53DD"/>
    <w:rsid w:val="00D02588"/>
    <w:rsid w:val="00D04511"/>
    <w:rsid w:val="00D149BA"/>
    <w:rsid w:val="00D14A0C"/>
    <w:rsid w:val="00D154AA"/>
    <w:rsid w:val="00D16951"/>
    <w:rsid w:val="00D20499"/>
    <w:rsid w:val="00D217B3"/>
    <w:rsid w:val="00D21B78"/>
    <w:rsid w:val="00D22EB8"/>
    <w:rsid w:val="00D27735"/>
    <w:rsid w:val="00D30268"/>
    <w:rsid w:val="00D31D52"/>
    <w:rsid w:val="00D34AA1"/>
    <w:rsid w:val="00D35DA9"/>
    <w:rsid w:val="00D35EF1"/>
    <w:rsid w:val="00D37002"/>
    <w:rsid w:val="00D37F8C"/>
    <w:rsid w:val="00D40F02"/>
    <w:rsid w:val="00D50C39"/>
    <w:rsid w:val="00D5189C"/>
    <w:rsid w:val="00D56F82"/>
    <w:rsid w:val="00D6270C"/>
    <w:rsid w:val="00D70FBC"/>
    <w:rsid w:val="00D8136B"/>
    <w:rsid w:val="00D81B4C"/>
    <w:rsid w:val="00D8448A"/>
    <w:rsid w:val="00D87CD5"/>
    <w:rsid w:val="00D944AD"/>
    <w:rsid w:val="00D94B25"/>
    <w:rsid w:val="00D957EB"/>
    <w:rsid w:val="00D97F10"/>
    <w:rsid w:val="00DA02A2"/>
    <w:rsid w:val="00DA51C9"/>
    <w:rsid w:val="00DA7871"/>
    <w:rsid w:val="00DB0891"/>
    <w:rsid w:val="00DB3974"/>
    <w:rsid w:val="00DB4D18"/>
    <w:rsid w:val="00DC0AFE"/>
    <w:rsid w:val="00DC5DF3"/>
    <w:rsid w:val="00DC6A8C"/>
    <w:rsid w:val="00DD6FEB"/>
    <w:rsid w:val="00DE0599"/>
    <w:rsid w:val="00DE3C52"/>
    <w:rsid w:val="00DE4107"/>
    <w:rsid w:val="00DE59EB"/>
    <w:rsid w:val="00DF049F"/>
    <w:rsid w:val="00DF52F8"/>
    <w:rsid w:val="00E01673"/>
    <w:rsid w:val="00E03DA6"/>
    <w:rsid w:val="00E0417A"/>
    <w:rsid w:val="00E0523B"/>
    <w:rsid w:val="00E07D64"/>
    <w:rsid w:val="00E07E4B"/>
    <w:rsid w:val="00E11234"/>
    <w:rsid w:val="00E149C5"/>
    <w:rsid w:val="00E16F03"/>
    <w:rsid w:val="00E21D4F"/>
    <w:rsid w:val="00E22B4E"/>
    <w:rsid w:val="00E23AD1"/>
    <w:rsid w:val="00E25A17"/>
    <w:rsid w:val="00E2605E"/>
    <w:rsid w:val="00E26659"/>
    <w:rsid w:val="00E26F55"/>
    <w:rsid w:val="00E35F9B"/>
    <w:rsid w:val="00E421C0"/>
    <w:rsid w:val="00E43579"/>
    <w:rsid w:val="00E441FC"/>
    <w:rsid w:val="00E44B83"/>
    <w:rsid w:val="00E475DB"/>
    <w:rsid w:val="00E47B05"/>
    <w:rsid w:val="00E50D8C"/>
    <w:rsid w:val="00E528D5"/>
    <w:rsid w:val="00E54B13"/>
    <w:rsid w:val="00E55F6F"/>
    <w:rsid w:val="00E574C0"/>
    <w:rsid w:val="00E60C8A"/>
    <w:rsid w:val="00E61604"/>
    <w:rsid w:val="00E62D0A"/>
    <w:rsid w:val="00E658D0"/>
    <w:rsid w:val="00E66297"/>
    <w:rsid w:val="00E701CE"/>
    <w:rsid w:val="00E70402"/>
    <w:rsid w:val="00E71E78"/>
    <w:rsid w:val="00E75404"/>
    <w:rsid w:val="00E81269"/>
    <w:rsid w:val="00E8178B"/>
    <w:rsid w:val="00E92C43"/>
    <w:rsid w:val="00EA674D"/>
    <w:rsid w:val="00EB2595"/>
    <w:rsid w:val="00EB4947"/>
    <w:rsid w:val="00EB685C"/>
    <w:rsid w:val="00EC1806"/>
    <w:rsid w:val="00EC5614"/>
    <w:rsid w:val="00EC722E"/>
    <w:rsid w:val="00ED1FF8"/>
    <w:rsid w:val="00ED30B4"/>
    <w:rsid w:val="00ED5E69"/>
    <w:rsid w:val="00ED63F1"/>
    <w:rsid w:val="00ED7BCD"/>
    <w:rsid w:val="00EE1775"/>
    <w:rsid w:val="00EE303C"/>
    <w:rsid w:val="00EE3E9F"/>
    <w:rsid w:val="00EF1FA4"/>
    <w:rsid w:val="00EF7DD0"/>
    <w:rsid w:val="00F042EE"/>
    <w:rsid w:val="00F13F9F"/>
    <w:rsid w:val="00F21638"/>
    <w:rsid w:val="00F216E2"/>
    <w:rsid w:val="00F22F6D"/>
    <w:rsid w:val="00F32656"/>
    <w:rsid w:val="00F371E0"/>
    <w:rsid w:val="00F477D7"/>
    <w:rsid w:val="00F55591"/>
    <w:rsid w:val="00F70767"/>
    <w:rsid w:val="00F717EB"/>
    <w:rsid w:val="00F72F9C"/>
    <w:rsid w:val="00F74895"/>
    <w:rsid w:val="00F753EB"/>
    <w:rsid w:val="00F76EA8"/>
    <w:rsid w:val="00F8004C"/>
    <w:rsid w:val="00F824C5"/>
    <w:rsid w:val="00F90EDD"/>
    <w:rsid w:val="00F92435"/>
    <w:rsid w:val="00F96C5A"/>
    <w:rsid w:val="00FA58CB"/>
    <w:rsid w:val="00FB1DAA"/>
    <w:rsid w:val="00FB3D62"/>
    <w:rsid w:val="00FB460C"/>
    <w:rsid w:val="00FB5306"/>
    <w:rsid w:val="00FB5E0A"/>
    <w:rsid w:val="00FC2A12"/>
    <w:rsid w:val="00FC5795"/>
    <w:rsid w:val="00FC6EAA"/>
    <w:rsid w:val="00FD4D19"/>
    <w:rsid w:val="00FD6739"/>
    <w:rsid w:val="00FD7C20"/>
    <w:rsid w:val="00FE3FFB"/>
    <w:rsid w:val="00FE55C7"/>
    <w:rsid w:val="00FF3D8E"/>
    <w:rsid w:val="00FF510C"/>
    <w:rsid w:val="00FF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BB85F0"/>
  <w15:chartTrackingRefBased/>
  <w15:docId w15:val="{0CDF1868-E12F-4DA2-83C9-A161FBDD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11E"/>
    <w:rPr>
      <w:noProof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eader Char Car Car,Header Char Car Car Car Car,Header Char"/>
    <w:basedOn w:val="Normal"/>
    <w:link w:val="EncabezadoCar"/>
    <w:rsid w:val="00615EF3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615EF3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6B26C5"/>
  </w:style>
  <w:style w:type="paragraph" w:styleId="Textodeglobo">
    <w:name w:val="Balloon Text"/>
    <w:basedOn w:val="Normal"/>
    <w:link w:val="TextodegloboCar"/>
    <w:uiPriority w:val="99"/>
    <w:semiHidden/>
    <w:unhideWhenUsed/>
    <w:rsid w:val="001032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032B1"/>
    <w:rPr>
      <w:rFonts w:ascii="Tahoma" w:hAnsi="Tahoma" w:cs="Tahoma"/>
      <w:noProof/>
      <w:sz w:val="16"/>
      <w:szCs w:val="16"/>
      <w:lang w:val="es-MX"/>
    </w:rPr>
  </w:style>
  <w:style w:type="paragraph" w:styleId="Sangradetextonormal">
    <w:name w:val="Body Text Indent"/>
    <w:basedOn w:val="Normal"/>
    <w:link w:val="SangradetextonormalCar"/>
    <w:rsid w:val="0095311E"/>
    <w:pPr>
      <w:ind w:left="720" w:hanging="720"/>
      <w:jc w:val="both"/>
    </w:pPr>
    <w:rPr>
      <w:rFonts w:eastAsia="Batang"/>
      <w:noProof w:val="0"/>
      <w:sz w:val="22"/>
      <w:szCs w:val="20"/>
      <w:lang w:val="es-ES"/>
    </w:rPr>
  </w:style>
  <w:style w:type="paragraph" w:styleId="Sinespaciado">
    <w:name w:val="No Spacing"/>
    <w:uiPriority w:val="1"/>
    <w:qFormat/>
    <w:rsid w:val="008C573C"/>
    <w:rPr>
      <w:noProof/>
      <w:sz w:val="24"/>
      <w:szCs w:val="24"/>
      <w:lang w:eastAsia="en-US"/>
    </w:rPr>
  </w:style>
  <w:style w:type="paragraph" w:styleId="Textoindependiente2">
    <w:name w:val="Body Text 2"/>
    <w:basedOn w:val="Normal"/>
    <w:link w:val="Textoindependiente2Car"/>
    <w:rsid w:val="00610B84"/>
    <w:pPr>
      <w:spacing w:after="120" w:line="480" w:lineRule="auto"/>
    </w:pPr>
    <w:rPr>
      <w:noProof w:val="0"/>
    </w:rPr>
  </w:style>
  <w:style w:type="character" w:customStyle="1" w:styleId="Textoindependiente2Car">
    <w:name w:val="Texto independiente 2 Car"/>
    <w:link w:val="Textoindependiente2"/>
    <w:rsid w:val="00610B84"/>
    <w:rPr>
      <w:sz w:val="24"/>
      <w:szCs w:val="24"/>
      <w:lang w:eastAsia="en-US"/>
    </w:rPr>
  </w:style>
  <w:style w:type="character" w:customStyle="1" w:styleId="EncabezadoCar">
    <w:name w:val="Encabezado Car"/>
    <w:aliases w:val="Header Char Car Car Car,Header Char Car Car Car Car Car,Header Char Car"/>
    <w:link w:val="Encabezado"/>
    <w:rsid w:val="00AD5226"/>
    <w:rPr>
      <w:noProof/>
      <w:sz w:val="24"/>
      <w:szCs w:val="24"/>
      <w:lang w:eastAsia="en-US"/>
    </w:rPr>
  </w:style>
  <w:style w:type="character" w:styleId="Textoennegrita">
    <w:name w:val="Strong"/>
    <w:uiPriority w:val="22"/>
    <w:qFormat/>
    <w:rsid w:val="00AD5226"/>
    <w:rPr>
      <w:b/>
      <w:bCs/>
    </w:rPr>
  </w:style>
  <w:style w:type="character" w:customStyle="1" w:styleId="PiedepginaCar">
    <w:name w:val="Pie de página Car"/>
    <w:link w:val="Piedepgina"/>
    <w:uiPriority w:val="99"/>
    <w:rsid w:val="00510971"/>
    <w:rPr>
      <w:noProof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DE0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454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45407"/>
    <w:rPr>
      <w:color w:val="954F72" w:themeColor="followedHyperlink"/>
      <w:u w:val="single"/>
    </w:rPr>
  </w:style>
  <w:style w:type="character" w:customStyle="1" w:styleId="SangradetextonormalCar">
    <w:name w:val="Sangría de texto normal Car"/>
    <w:link w:val="Sangradetextonormal"/>
    <w:rsid w:val="000F7115"/>
    <w:rPr>
      <w:rFonts w:eastAsia="Batang"/>
      <w:sz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A65F3B"/>
    <w:pPr>
      <w:spacing w:before="100" w:beforeAutospacing="1" w:after="100" w:afterAutospacing="1"/>
    </w:pPr>
    <w:rPr>
      <w:noProof w:val="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09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6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aacuna\Documents\MANUAL%20DE%20IMAGEN%20ASEBC\ANEXOS2020\Plantill%20Oficio%20Escudo%20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286C4-7E7C-4001-9D31-4F23C4D2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 Oficio Escudo 2020</Template>
  <TotalTime>172</TotalTime>
  <Pages>3</Pages>
  <Words>798</Words>
  <Characters>4390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Mexicali, Baja California, a 06 de marzo de 2012</vt:lpstr>
      <vt:lpstr>Mexicali, Baja California, a 06 de marzo de 2012</vt:lpstr>
    </vt:vector>
  </TitlesOfParts>
  <Company>Microsoft</Company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Mexicali, Baja California, a 06 de marzo de 2012</dc:title>
  <dc:subject/>
  <dc:creator>Karina Acuña</dc:creator>
  <cp:keywords/>
  <cp:lastModifiedBy>Karina Paola Cervantes Pérez</cp:lastModifiedBy>
  <cp:revision>45</cp:revision>
  <cp:lastPrinted>2022-01-12T18:07:00Z</cp:lastPrinted>
  <dcterms:created xsi:type="dcterms:W3CDTF">2020-06-16T16:40:00Z</dcterms:created>
  <dcterms:modified xsi:type="dcterms:W3CDTF">2022-10-05T17:22:00Z</dcterms:modified>
</cp:coreProperties>
</file>